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2"/>
        <w:gridCol w:w="6976"/>
      </w:tblGrid>
      <w:tr w:rsidR="00351030" w14:paraId="1E370684" w14:textId="77777777" w:rsidTr="008B53C1">
        <w:trPr>
          <w:trHeight w:val="1405"/>
          <w:jc w:val="center"/>
        </w:trPr>
        <w:tc>
          <w:tcPr>
            <w:tcW w:w="3168" w:type="dxa"/>
            <w:vAlign w:val="center"/>
          </w:tcPr>
          <w:p w14:paraId="74CD189E" w14:textId="49D056D7" w:rsidR="00351030" w:rsidRDefault="0051042B" w:rsidP="008B53C1">
            <w:r>
              <w:rPr>
                <w:b/>
                <w:noProof/>
              </w:rPr>
              <w:drawing>
                <wp:inline distT="0" distB="0" distL="0" distR="0" wp14:anchorId="58A05D6E" wp14:editId="1B2D314F">
                  <wp:extent cx="1902846" cy="7239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382" cy="7260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20" w:type="dxa"/>
            <w:vAlign w:val="center"/>
          </w:tcPr>
          <w:p w14:paraId="7B366AC4" w14:textId="77777777" w:rsidR="00351030" w:rsidRPr="00245B20" w:rsidRDefault="00351030" w:rsidP="009469EC">
            <w:pPr>
              <w:jc w:val="center"/>
              <w:rPr>
                <w:rFonts w:ascii="Arial" w:hAnsi="Arial" w:cs="Arial"/>
                <w:b/>
              </w:rPr>
            </w:pPr>
            <w:r w:rsidRPr="00245B20">
              <w:rPr>
                <w:rFonts w:ascii="Arial" w:hAnsi="Arial" w:cs="Arial"/>
                <w:b/>
              </w:rPr>
              <w:t xml:space="preserve">TSL </w:t>
            </w:r>
            <w:r w:rsidR="009469EC">
              <w:rPr>
                <w:rFonts w:ascii="Arial" w:hAnsi="Arial" w:cs="Arial"/>
                <w:b/>
              </w:rPr>
              <w:t>Spur</w:t>
            </w:r>
            <w:r w:rsidRPr="00245B20">
              <w:rPr>
                <w:rFonts w:ascii="Arial" w:hAnsi="Arial" w:cs="Arial"/>
                <w:b/>
              </w:rPr>
              <w:t xml:space="preserve"> Road Layout &amp; Design</w:t>
            </w:r>
          </w:p>
          <w:p w14:paraId="71AAEDB1" w14:textId="77777777" w:rsidR="00351030" w:rsidRDefault="00351030" w:rsidP="009469EC">
            <w:pPr>
              <w:jc w:val="center"/>
              <w:rPr>
                <w:rFonts w:ascii="Arial" w:hAnsi="Arial" w:cs="Arial"/>
              </w:rPr>
            </w:pPr>
            <w:r w:rsidRPr="00245B20">
              <w:rPr>
                <w:rFonts w:ascii="Arial" w:hAnsi="Arial" w:cs="Arial"/>
              </w:rPr>
              <w:t>Stuart-Nechako Business Area</w:t>
            </w:r>
          </w:p>
          <w:p w14:paraId="456D8F52" w14:textId="77777777" w:rsidR="003E22C1" w:rsidRPr="0040718E" w:rsidRDefault="003E22C1" w:rsidP="009469E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1720058C" w14:textId="77777777" w:rsidR="0040718E" w:rsidRPr="00CF5E4A" w:rsidRDefault="003E22C1" w:rsidP="00946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22C1">
              <w:rPr>
                <w:rFonts w:ascii="Arial" w:hAnsi="Arial" w:cs="Arial"/>
                <w:b/>
                <w:sz w:val="20"/>
                <w:szCs w:val="20"/>
              </w:rPr>
              <w:t xml:space="preserve">TSL: </w:t>
            </w:r>
            <w:r w:rsidR="00CF5E4A">
              <w:rPr>
                <w:rFonts w:ascii="Arial" w:hAnsi="Arial" w:cs="Arial"/>
                <w:b/>
                <w:sz w:val="20"/>
                <w:szCs w:val="20"/>
              </w:rPr>
              <w:t>T</w:t>
            </w:r>
            <w:r w:rsidRPr="003E22C1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3E22C1">
              <w:rPr>
                <w:rFonts w:ascii="Arial" w:hAnsi="Arial"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E22C1">
              <w:rPr>
                <w:rFonts w:ascii="Arial" w:hAnsi="Arial" w:cs="Arial"/>
                <w:sz w:val="20"/>
                <w:szCs w:val="20"/>
                <w:u w:val="single"/>
              </w:rPr>
              <w:instrText xml:space="preserve"> FORMTEXT </w:instrText>
            </w:r>
            <w:r w:rsidRPr="003E22C1">
              <w:rPr>
                <w:rFonts w:ascii="Arial" w:hAnsi="Arial" w:cs="Arial"/>
                <w:sz w:val="20"/>
                <w:szCs w:val="20"/>
                <w:u w:val="single"/>
              </w:rPr>
            </w:r>
            <w:r w:rsidRPr="003E22C1">
              <w:rPr>
                <w:rFonts w:ascii="Arial" w:hAnsi="Arial" w:cs="Arial"/>
                <w:sz w:val="20"/>
                <w:szCs w:val="20"/>
                <w:u w:val="single"/>
              </w:rPr>
              <w:fldChar w:fldCharType="separate"/>
            </w:r>
            <w:r w:rsidRPr="003E22C1"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 w:rsidRPr="003E22C1"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 w:rsidRPr="003E22C1"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 w:rsidRPr="003E22C1"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 w:rsidRPr="003E22C1"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 w:rsidRPr="003E22C1">
              <w:rPr>
                <w:rFonts w:ascii="Arial" w:hAnsi="Arial" w:cs="Arial"/>
                <w:sz w:val="20"/>
                <w:szCs w:val="20"/>
                <w:u w:val="single"/>
              </w:rPr>
              <w:fldChar w:fldCharType="end"/>
            </w:r>
            <w:r w:rsidR="00CF5E4A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CF5E4A" w:rsidRPr="00CF5E4A">
              <w:rPr>
                <w:rFonts w:ascii="Arial" w:hAnsi="Arial" w:cs="Arial"/>
                <w:b/>
                <w:sz w:val="20"/>
                <w:szCs w:val="20"/>
              </w:rPr>
              <w:t>Block(s):</w:t>
            </w:r>
            <w:r w:rsidR="00CF5E4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F5E4A" w:rsidRPr="003E22C1">
              <w:rPr>
                <w:rFonts w:ascii="Arial" w:hAnsi="Arial" w:cs="Arial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F5E4A" w:rsidRPr="003E22C1">
              <w:rPr>
                <w:rFonts w:ascii="Arial" w:hAnsi="Arial" w:cs="Arial"/>
                <w:sz w:val="20"/>
                <w:szCs w:val="20"/>
                <w:u w:val="single"/>
              </w:rPr>
              <w:instrText xml:space="preserve"> FORMTEXT </w:instrText>
            </w:r>
            <w:r w:rsidR="00CF5E4A" w:rsidRPr="003E22C1">
              <w:rPr>
                <w:rFonts w:ascii="Arial" w:hAnsi="Arial" w:cs="Arial"/>
                <w:sz w:val="20"/>
                <w:szCs w:val="20"/>
                <w:u w:val="single"/>
              </w:rPr>
            </w:r>
            <w:r w:rsidR="00CF5E4A" w:rsidRPr="003E22C1">
              <w:rPr>
                <w:rFonts w:ascii="Arial" w:hAnsi="Arial" w:cs="Arial"/>
                <w:sz w:val="20"/>
                <w:szCs w:val="20"/>
                <w:u w:val="single"/>
              </w:rPr>
              <w:fldChar w:fldCharType="separate"/>
            </w:r>
            <w:r w:rsidR="00CF5E4A" w:rsidRPr="003E22C1"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 w:rsidR="00CF5E4A" w:rsidRPr="003E22C1"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 w:rsidR="00CF5E4A" w:rsidRPr="003E22C1"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 w:rsidR="00CF5E4A" w:rsidRPr="003E22C1"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 w:rsidR="00CF5E4A" w:rsidRPr="003E22C1"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 w:rsidR="00CF5E4A" w:rsidRPr="003E22C1">
              <w:rPr>
                <w:rFonts w:ascii="Arial" w:hAnsi="Arial" w:cs="Arial"/>
                <w:sz w:val="20"/>
                <w:szCs w:val="20"/>
                <w:u w:val="single"/>
              </w:rPr>
              <w:fldChar w:fldCharType="end"/>
            </w:r>
          </w:p>
          <w:p w14:paraId="42818DA6" w14:textId="77777777" w:rsidR="0040718E" w:rsidRPr="0040718E" w:rsidRDefault="0040718E" w:rsidP="009469EC">
            <w:pPr>
              <w:jc w:val="center"/>
              <w:rPr>
                <w:rFonts w:ascii="Arial" w:hAnsi="Arial" w:cs="Arial"/>
                <w:sz w:val="12"/>
                <w:szCs w:val="12"/>
                <w:u w:val="single"/>
              </w:rPr>
            </w:pPr>
          </w:p>
          <w:p w14:paraId="7F23DF36" w14:textId="77777777" w:rsidR="003E22C1" w:rsidRPr="0040718E" w:rsidRDefault="003E22C1" w:rsidP="009469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0718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0718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0718E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718E">
              <w:rPr>
                <w:rFonts w:ascii="Arial" w:hAnsi="Arial" w:cs="Arial"/>
                <w:sz w:val="16"/>
                <w:szCs w:val="16"/>
              </w:rPr>
              <w:t xml:space="preserve"> Original</w:t>
            </w:r>
            <w:r w:rsidRPr="0040718E">
              <w:rPr>
                <w:rFonts w:ascii="Arial" w:hAnsi="Arial" w:cs="Arial"/>
                <w:sz w:val="16"/>
                <w:szCs w:val="16"/>
              </w:rPr>
              <w:tab/>
            </w:r>
            <w:r w:rsidRPr="0040718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22"/>
            <w:r w:rsidRPr="0040718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0718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0"/>
            <w:r w:rsidRPr="0040718E">
              <w:rPr>
                <w:rFonts w:ascii="Arial" w:hAnsi="Arial" w:cs="Arial"/>
                <w:sz w:val="16"/>
                <w:szCs w:val="16"/>
              </w:rPr>
              <w:t xml:space="preserve"> Amendment # </w:t>
            </w:r>
            <w:r w:rsidRPr="0040718E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94"/>
                  <w:enabled/>
                  <w:calcOnExit w:val="0"/>
                  <w:textInput/>
                </w:ffData>
              </w:fldChar>
            </w:r>
            <w:bookmarkStart w:id="1" w:name="Text194"/>
            <w:r w:rsidRPr="0040718E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40718E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40718E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40718E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0718E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0718E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0718E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0718E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0718E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bookmarkEnd w:id="1"/>
          </w:p>
        </w:tc>
      </w:tr>
    </w:tbl>
    <w:p w14:paraId="4001BF02" w14:textId="77777777" w:rsidR="00B704C6" w:rsidRPr="003E22C1" w:rsidRDefault="00B704C6">
      <w:pPr>
        <w:rPr>
          <w:rFonts w:ascii="Arial" w:hAnsi="Arial" w:cs="Arial"/>
          <w:sz w:val="18"/>
          <w:szCs w:val="18"/>
        </w:rPr>
      </w:pPr>
    </w:p>
    <w:p w14:paraId="1E098D64" w14:textId="77777777" w:rsidR="003E22C1" w:rsidRPr="003E22C1" w:rsidRDefault="003E22C1">
      <w:pPr>
        <w:rPr>
          <w:rFonts w:ascii="Arial" w:hAnsi="Arial" w:cs="Arial"/>
          <w:b/>
          <w:sz w:val="18"/>
          <w:szCs w:val="18"/>
        </w:rPr>
      </w:pPr>
      <w:r w:rsidRPr="003E22C1">
        <w:rPr>
          <w:rFonts w:ascii="Arial" w:hAnsi="Arial" w:cs="Arial"/>
          <w:b/>
          <w:sz w:val="18"/>
          <w:szCs w:val="18"/>
        </w:rPr>
        <w:t>Spur Roads: Design Criteria &amp; Road Specs</w:t>
      </w:r>
    </w:p>
    <w:p w14:paraId="6F81EAC0" w14:textId="77777777" w:rsidR="003E22C1" w:rsidRPr="003E22C1" w:rsidRDefault="003E22C1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417"/>
        <w:gridCol w:w="1440"/>
        <w:gridCol w:w="1440"/>
        <w:gridCol w:w="1440"/>
        <w:gridCol w:w="1440"/>
      </w:tblGrid>
      <w:tr w:rsidR="003E22C1" w14:paraId="606E5B7D" w14:textId="77777777" w:rsidTr="003E22C1">
        <w:tc>
          <w:tcPr>
            <w:tcW w:w="4417" w:type="dxa"/>
            <w:shd w:val="clear" w:color="auto" w:fill="E6E6E6"/>
            <w:vAlign w:val="center"/>
          </w:tcPr>
          <w:p w14:paraId="6617B525" w14:textId="77777777" w:rsidR="003E22C1" w:rsidRDefault="003E22C1" w:rsidP="003E22C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Road Name/Reference No.:</w:t>
            </w:r>
          </w:p>
        </w:tc>
        <w:tc>
          <w:tcPr>
            <w:tcW w:w="1440" w:type="dxa"/>
            <w:shd w:val="clear" w:color="auto" w:fill="E6E6E6"/>
            <w:vAlign w:val="center"/>
          </w:tcPr>
          <w:p w14:paraId="368D2DC6" w14:textId="77777777" w:rsidR="003E22C1" w:rsidRDefault="003E22C1" w:rsidP="003E22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Spur 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" w:name="Text21"/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6"/>
                <w:szCs w:val="16"/>
              </w:rPr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2"/>
          </w:p>
          <w:p w14:paraId="6121DCE5" w14:textId="77777777" w:rsidR="003E22C1" w:rsidRDefault="003E22C1" w:rsidP="003E22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Seg 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3" w:name="Text22"/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6"/>
                <w:szCs w:val="16"/>
              </w:rPr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3"/>
          </w:p>
        </w:tc>
        <w:tc>
          <w:tcPr>
            <w:tcW w:w="1440" w:type="dxa"/>
            <w:shd w:val="clear" w:color="auto" w:fill="E6E6E6"/>
            <w:vAlign w:val="center"/>
          </w:tcPr>
          <w:p w14:paraId="6B242078" w14:textId="77777777" w:rsidR="003E22C1" w:rsidRDefault="003E22C1" w:rsidP="003E22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Spur 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4" w:name="Text23"/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6"/>
                <w:szCs w:val="16"/>
              </w:rPr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4"/>
          </w:p>
          <w:p w14:paraId="63FE8F48" w14:textId="77777777" w:rsidR="003E22C1" w:rsidRDefault="003E22C1" w:rsidP="003E22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Seg 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5" w:name="Text24"/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6"/>
                <w:szCs w:val="16"/>
              </w:rPr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5"/>
          </w:p>
        </w:tc>
        <w:tc>
          <w:tcPr>
            <w:tcW w:w="1440" w:type="dxa"/>
            <w:shd w:val="clear" w:color="auto" w:fill="E6E6E6"/>
            <w:vAlign w:val="center"/>
          </w:tcPr>
          <w:p w14:paraId="37CBA861" w14:textId="77777777" w:rsidR="003E22C1" w:rsidRDefault="003E22C1" w:rsidP="003E22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Spur 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6"/>
                <w:szCs w:val="16"/>
              </w:rPr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  <w:p w14:paraId="1B07684F" w14:textId="77777777" w:rsidR="003E22C1" w:rsidRDefault="003E22C1" w:rsidP="003E22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Seg 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6"/>
                <w:szCs w:val="16"/>
              </w:rPr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shd w:val="clear" w:color="auto" w:fill="E6E6E6"/>
            <w:vAlign w:val="center"/>
          </w:tcPr>
          <w:p w14:paraId="063954BA" w14:textId="77777777" w:rsidR="003E22C1" w:rsidRDefault="003E22C1" w:rsidP="003E22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Spur 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6"/>
                <w:szCs w:val="16"/>
              </w:rPr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  <w:p w14:paraId="6074159F" w14:textId="77777777" w:rsidR="003E22C1" w:rsidRDefault="003E22C1" w:rsidP="003E22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Seg 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6"/>
                <w:szCs w:val="16"/>
              </w:rPr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E22C1" w14:paraId="7668EFD9" w14:textId="77777777" w:rsidTr="003E22C1">
        <w:tc>
          <w:tcPr>
            <w:tcW w:w="4417" w:type="dxa"/>
            <w:shd w:val="clear" w:color="auto" w:fill="E6E6E6"/>
            <w:vAlign w:val="center"/>
          </w:tcPr>
          <w:p w14:paraId="04B8A561" w14:textId="77777777" w:rsidR="003E22C1" w:rsidRDefault="003E22C1" w:rsidP="003E22C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Section length (km – km)</w:t>
            </w:r>
          </w:p>
        </w:tc>
        <w:tc>
          <w:tcPr>
            <w:tcW w:w="1440" w:type="dxa"/>
            <w:shd w:val="clear" w:color="auto" w:fill="E6E6E6"/>
            <w:vAlign w:val="center"/>
          </w:tcPr>
          <w:p w14:paraId="3AAD1AFC" w14:textId="77777777" w:rsidR="003E22C1" w:rsidRDefault="003E22C1" w:rsidP="003E22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6" w:name="Text25"/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6"/>
                <w:szCs w:val="16"/>
              </w:rPr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6"/>
          </w:p>
        </w:tc>
        <w:tc>
          <w:tcPr>
            <w:tcW w:w="1440" w:type="dxa"/>
            <w:shd w:val="clear" w:color="auto" w:fill="E6E6E6"/>
            <w:vAlign w:val="center"/>
          </w:tcPr>
          <w:p w14:paraId="1DF0F77C" w14:textId="77777777" w:rsidR="003E22C1" w:rsidRDefault="003E22C1" w:rsidP="003E22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7" w:name="Text26"/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6"/>
                <w:szCs w:val="16"/>
              </w:rPr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7"/>
          </w:p>
        </w:tc>
        <w:tc>
          <w:tcPr>
            <w:tcW w:w="1440" w:type="dxa"/>
            <w:shd w:val="clear" w:color="auto" w:fill="E6E6E6"/>
            <w:vAlign w:val="center"/>
          </w:tcPr>
          <w:p w14:paraId="405323E4" w14:textId="77777777" w:rsidR="003E22C1" w:rsidRDefault="003E22C1" w:rsidP="003E22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6"/>
                <w:szCs w:val="16"/>
              </w:rPr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shd w:val="clear" w:color="auto" w:fill="E6E6E6"/>
            <w:vAlign w:val="center"/>
          </w:tcPr>
          <w:p w14:paraId="5094C57B" w14:textId="77777777" w:rsidR="003E22C1" w:rsidRDefault="003E22C1" w:rsidP="003E22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6"/>
                <w:szCs w:val="16"/>
              </w:rPr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MS Gothic" w:eastAsia="MS Gothic" w:hAnsi="MS Gothic" w:cs="MS Gothic" w:hint="eastAsia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</w:tbl>
    <w:p w14:paraId="32C654D0" w14:textId="77777777" w:rsidR="003E22C1" w:rsidRDefault="003E22C1" w:rsidP="003E22C1">
      <w:pPr>
        <w:rPr>
          <w:rFonts w:ascii="Arial" w:hAnsi="Arial" w:cs="Arial"/>
          <w:b/>
          <w:sz w:val="16"/>
          <w:szCs w:val="16"/>
        </w:rPr>
      </w:pPr>
    </w:p>
    <w:p w14:paraId="7DB08880" w14:textId="77777777" w:rsidR="003E22C1" w:rsidRPr="008B339A" w:rsidRDefault="003E22C1" w:rsidP="003E22C1">
      <w:p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Design Criteria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417"/>
        <w:gridCol w:w="1440"/>
        <w:gridCol w:w="1440"/>
        <w:gridCol w:w="1440"/>
        <w:gridCol w:w="1440"/>
      </w:tblGrid>
      <w:tr w:rsidR="003E22C1" w:rsidRPr="00983421" w14:paraId="23CC2065" w14:textId="77777777" w:rsidTr="003E22C1">
        <w:trPr>
          <w:trHeight w:val="227"/>
        </w:trPr>
        <w:tc>
          <w:tcPr>
            <w:tcW w:w="4417" w:type="dxa"/>
            <w:vAlign w:val="center"/>
          </w:tcPr>
          <w:p w14:paraId="787187A3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>Construct and maintain road</w:t>
            </w:r>
          </w:p>
        </w:tc>
        <w:tc>
          <w:tcPr>
            <w:tcW w:w="1440" w:type="dxa"/>
            <w:vAlign w:val="center"/>
          </w:tcPr>
          <w:p w14:paraId="366D8335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9"/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1440" w:type="dxa"/>
            <w:vAlign w:val="center"/>
          </w:tcPr>
          <w:p w14:paraId="224F5FFF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5A228803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79C8B4C7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461D1D15" w14:textId="77777777" w:rsidTr="003E22C1">
        <w:trPr>
          <w:trHeight w:val="227"/>
        </w:trPr>
        <w:tc>
          <w:tcPr>
            <w:tcW w:w="4417" w:type="dxa"/>
            <w:vAlign w:val="center"/>
          </w:tcPr>
          <w:p w14:paraId="69037DF5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>Modify and/or maintain road</w:t>
            </w:r>
          </w:p>
        </w:tc>
        <w:tc>
          <w:tcPr>
            <w:tcW w:w="1440" w:type="dxa"/>
            <w:vAlign w:val="center"/>
          </w:tcPr>
          <w:p w14:paraId="460413D8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20"/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1440" w:type="dxa"/>
            <w:vAlign w:val="center"/>
          </w:tcPr>
          <w:p w14:paraId="257A1844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5801B787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54EA932E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2B8CDB74" w14:textId="77777777" w:rsidTr="003E22C1">
        <w:trPr>
          <w:trHeight w:val="227"/>
        </w:trPr>
        <w:tc>
          <w:tcPr>
            <w:tcW w:w="4417" w:type="dxa"/>
            <w:vAlign w:val="center"/>
          </w:tcPr>
          <w:p w14:paraId="65F19282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>Road Type</w:t>
            </w:r>
            <w:r w:rsidRPr="00983421">
              <w:rPr>
                <w:rFonts w:ascii="Arial" w:hAnsi="Arial" w:cs="Arial"/>
                <w:sz w:val="16"/>
                <w:szCs w:val="16"/>
                <w:vertAlign w:val="superscript"/>
              </w:rPr>
              <w:t>1</w:t>
            </w:r>
          </w:p>
        </w:tc>
        <w:tc>
          <w:tcPr>
            <w:tcW w:w="1440" w:type="dxa"/>
            <w:vAlign w:val="center"/>
          </w:tcPr>
          <w:p w14:paraId="7F8E63EF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ST"/>
                    <w:listEntry w:val="LT"/>
                    <w:listEntry w:val="Snow/Ice"/>
                  </w:ddList>
                </w:ffData>
              </w:fldChar>
            </w:r>
            <w:bookmarkStart w:id="10" w:name="Dropdown1"/>
            <w:r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1440" w:type="dxa"/>
            <w:vAlign w:val="center"/>
          </w:tcPr>
          <w:p w14:paraId="149CB872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ST"/>
                    <w:listEntry w:val="LT"/>
                    <w:listEntry w:val="Snow/Ice"/>
                  </w:ddLis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5B5CA130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ST"/>
                    <w:listEntry w:val="LT"/>
                    <w:listEntry w:val="Snow/Ice"/>
                  </w:ddLis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0BA09BFC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ST"/>
                    <w:listEntry w:val="LT"/>
                    <w:listEntry w:val="Snow/Ice"/>
                  </w:ddLis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77C3EB01" w14:textId="77777777" w:rsidTr="003E22C1">
        <w:trPr>
          <w:trHeight w:val="227"/>
        </w:trPr>
        <w:tc>
          <w:tcPr>
            <w:tcW w:w="4417" w:type="dxa"/>
            <w:vAlign w:val="center"/>
          </w:tcPr>
          <w:p w14:paraId="55CBC0DD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>Soil type</w:t>
            </w:r>
          </w:p>
        </w:tc>
        <w:bookmarkStart w:id="11" w:name="Text275"/>
        <w:tc>
          <w:tcPr>
            <w:tcW w:w="1440" w:type="dxa"/>
            <w:vAlign w:val="center"/>
          </w:tcPr>
          <w:p w14:paraId="04B2C252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75"/>
                  <w:enabled/>
                  <w:calcOnExit w:val="0"/>
                  <w:textInput/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</w:tc>
        <w:tc>
          <w:tcPr>
            <w:tcW w:w="1440" w:type="dxa"/>
            <w:vAlign w:val="center"/>
          </w:tcPr>
          <w:p w14:paraId="58D563B5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75"/>
                  <w:enabled/>
                  <w:calcOnExit w:val="0"/>
                  <w:textInput/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0D5EFF22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75"/>
                  <w:enabled/>
                  <w:calcOnExit w:val="0"/>
                  <w:textInput/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106E6FCE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75"/>
                  <w:enabled/>
                  <w:calcOnExit w:val="0"/>
                  <w:textInput/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02430769" w14:textId="77777777" w:rsidTr="003E22C1">
        <w:trPr>
          <w:trHeight w:val="227"/>
        </w:trPr>
        <w:tc>
          <w:tcPr>
            <w:tcW w:w="4417" w:type="dxa"/>
            <w:vAlign w:val="center"/>
          </w:tcPr>
          <w:p w14:paraId="321B75E8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>Likelihood of landslides (L or M/H)</w:t>
            </w:r>
          </w:p>
        </w:tc>
        <w:tc>
          <w:tcPr>
            <w:tcW w:w="1440" w:type="dxa"/>
            <w:vAlign w:val="center"/>
          </w:tcPr>
          <w:p w14:paraId="62871886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Low"/>
                    <w:listEntry w:val="Mod/High"/>
                  </w:ddList>
                </w:ffData>
              </w:fldChar>
            </w:r>
            <w:bookmarkStart w:id="12" w:name="Dropdown2"/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</w:tc>
        <w:tc>
          <w:tcPr>
            <w:tcW w:w="1440" w:type="dxa"/>
            <w:vAlign w:val="center"/>
          </w:tcPr>
          <w:p w14:paraId="73C4C550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Low"/>
                    <w:listEntry w:val="Mod/High"/>
                  </w:ddLis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5ED278D5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Low"/>
                    <w:listEntry w:val="Mod/High"/>
                  </w:ddLis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4B727D70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Low"/>
                    <w:listEntry w:val="Mod/High"/>
                  </w:ddLis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71EEBE2E" w14:textId="77777777" w:rsidTr="003E22C1">
        <w:trPr>
          <w:trHeight w:val="227"/>
        </w:trPr>
        <w:tc>
          <w:tcPr>
            <w:tcW w:w="4417" w:type="dxa"/>
            <w:vAlign w:val="center"/>
          </w:tcPr>
          <w:p w14:paraId="607FF2D3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>Road location Survey Level (1, 2, 3 or 4)</w:t>
            </w:r>
          </w:p>
        </w:tc>
        <w:bookmarkStart w:id="13" w:name="Dropdown3"/>
        <w:tc>
          <w:tcPr>
            <w:tcW w:w="1440" w:type="dxa"/>
            <w:vAlign w:val="center"/>
          </w:tcPr>
          <w:p w14:paraId="279384E3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  <w:listEntry w:val="n/a"/>
                  </w:ddLis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3"/>
          </w:p>
        </w:tc>
        <w:tc>
          <w:tcPr>
            <w:tcW w:w="1440" w:type="dxa"/>
            <w:vAlign w:val="center"/>
          </w:tcPr>
          <w:p w14:paraId="615DC916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  <w:listEntry w:val="n/a"/>
                  </w:ddLis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65F83BEA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  <w:listEntry w:val="n/a"/>
                  </w:ddLis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7F1F6190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  <w:listEntry w:val="n/a"/>
                  </w:ddLis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275E80C4" w14:textId="77777777" w:rsidTr="003E22C1">
        <w:trPr>
          <w:trHeight w:val="227"/>
        </w:trPr>
        <w:tc>
          <w:tcPr>
            <w:tcW w:w="4417" w:type="dxa"/>
            <w:vAlign w:val="center"/>
          </w:tcPr>
          <w:p w14:paraId="6F02E810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>Maximum stripping width (m)</w:t>
            </w:r>
          </w:p>
        </w:tc>
        <w:bookmarkStart w:id="14" w:name="Text29"/>
        <w:tc>
          <w:tcPr>
            <w:tcW w:w="1440" w:type="dxa"/>
            <w:vAlign w:val="center"/>
          </w:tcPr>
          <w:p w14:paraId="5D8DA9AB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9"/>
                  <w:enabled/>
                  <w:calcOnExit w:val="0"/>
                  <w:textInput>
                    <w:type w:val="number"/>
                    <w:default w:val="10.0"/>
                    <w:format w:val="0.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10.0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440" w:type="dxa"/>
            <w:vAlign w:val="center"/>
          </w:tcPr>
          <w:p w14:paraId="1EB2E8B4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9"/>
                  <w:enabled/>
                  <w:calcOnExit w:val="0"/>
                  <w:textInput>
                    <w:type w:val="number"/>
                    <w:default w:val="10.0"/>
                    <w:format w:val="0.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10.0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5096043A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9"/>
                  <w:enabled/>
                  <w:calcOnExit w:val="0"/>
                  <w:textInput>
                    <w:type w:val="number"/>
                    <w:default w:val="10.0"/>
                    <w:format w:val="0.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10.0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262CFFCF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9"/>
                  <w:enabled/>
                  <w:calcOnExit w:val="0"/>
                  <w:textInput>
                    <w:type w:val="number"/>
                    <w:default w:val="10.0"/>
                    <w:format w:val="0.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10.0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28871899" w14:textId="77777777" w:rsidTr="003E22C1">
        <w:trPr>
          <w:trHeight w:val="227"/>
        </w:trPr>
        <w:tc>
          <w:tcPr>
            <w:tcW w:w="4417" w:type="dxa"/>
            <w:vAlign w:val="center"/>
          </w:tcPr>
          <w:p w14:paraId="6F7EAD80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>Max/Min road subgrade width (m)</w:t>
            </w:r>
          </w:p>
        </w:tc>
        <w:bookmarkStart w:id="15" w:name="Text32"/>
        <w:tc>
          <w:tcPr>
            <w:tcW w:w="1440" w:type="dxa"/>
            <w:vAlign w:val="center"/>
          </w:tcPr>
          <w:p w14:paraId="69D30095" w14:textId="77777777" w:rsidR="003E22C1" w:rsidRPr="00983421" w:rsidRDefault="003E22C1" w:rsidP="0040718E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2"/>
                  <w:enabled/>
                  <w:calcOnExit w:val="0"/>
                  <w:textInput>
                    <w:type w:val="number"/>
                    <w:default w:val="6.0"/>
                    <w:format w:val="0.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6.0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5"/>
            <w:r w:rsidRPr="00983421">
              <w:rPr>
                <w:rFonts w:ascii="Arial" w:hAnsi="Arial" w:cs="Arial"/>
                <w:sz w:val="16"/>
                <w:szCs w:val="16"/>
              </w:rPr>
              <w:t>/</w:t>
            </w:r>
            <w:bookmarkStart w:id="16" w:name="Text33"/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>
                    <w:type w:val="number"/>
                    <w:default w:val="5.0"/>
                    <w:format w:val="0.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0718E">
              <w:rPr>
                <w:rFonts w:ascii="Arial" w:hAnsi="Arial" w:cs="Arial"/>
                <w:noProof/>
                <w:sz w:val="16"/>
                <w:szCs w:val="16"/>
              </w:rPr>
              <w:t>4.0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6"/>
          </w:p>
        </w:tc>
        <w:tc>
          <w:tcPr>
            <w:tcW w:w="1440" w:type="dxa"/>
            <w:vAlign w:val="center"/>
          </w:tcPr>
          <w:p w14:paraId="5ECA4259" w14:textId="77777777" w:rsidR="003E22C1" w:rsidRPr="00983421" w:rsidRDefault="003E22C1" w:rsidP="0040718E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2"/>
                  <w:enabled/>
                  <w:calcOnExit w:val="0"/>
                  <w:textInput>
                    <w:type w:val="number"/>
                    <w:default w:val="6.0"/>
                    <w:format w:val="0.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6.0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83421">
              <w:rPr>
                <w:rFonts w:ascii="Arial" w:hAnsi="Arial" w:cs="Arial"/>
                <w:sz w:val="16"/>
                <w:szCs w:val="16"/>
              </w:rPr>
              <w:t>/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>
                    <w:type w:val="number"/>
                    <w:default w:val="5.0"/>
                    <w:format w:val="0.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0718E">
              <w:rPr>
                <w:rFonts w:ascii="Arial" w:hAnsi="Arial" w:cs="Arial"/>
                <w:noProof/>
                <w:sz w:val="16"/>
                <w:szCs w:val="16"/>
              </w:rPr>
              <w:t>4.0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10603198" w14:textId="77777777" w:rsidR="003E22C1" w:rsidRPr="00983421" w:rsidRDefault="003E22C1" w:rsidP="0040718E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2"/>
                  <w:enabled/>
                  <w:calcOnExit w:val="0"/>
                  <w:textInput>
                    <w:type w:val="number"/>
                    <w:default w:val="6.0"/>
                    <w:format w:val="0.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6.0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83421">
              <w:rPr>
                <w:rFonts w:ascii="Arial" w:hAnsi="Arial" w:cs="Arial"/>
                <w:sz w:val="16"/>
                <w:szCs w:val="16"/>
              </w:rPr>
              <w:t>/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>
                    <w:type w:val="number"/>
                    <w:default w:val="5.0"/>
                    <w:format w:val="0.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0718E">
              <w:rPr>
                <w:rFonts w:ascii="Arial" w:hAnsi="Arial" w:cs="Arial"/>
                <w:noProof/>
                <w:sz w:val="16"/>
                <w:szCs w:val="16"/>
              </w:rPr>
              <w:t>4.0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555B3EDA" w14:textId="77777777" w:rsidR="003E22C1" w:rsidRPr="00983421" w:rsidRDefault="003E22C1" w:rsidP="0040718E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2"/>
                  <w:enabled/>
                  <w:calcOnExit w:val="0"/>
                  <w:textInput>
                    <w:type w:val="number"/>
                    <w:default w:val="6.0"/>
                    <w:format w:val="0.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6.0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83421">
              <w:rPr>
                <w:rFonts w:ascii="Arial" w:hAnsi="Arial" w:cs="Arial"/>
                <w:sz w:val="16"/>
                <w:szCs w:val="16"/>
              </w:rPr>
              <w:t>/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>
                    <w:type w:val="number"/>
                    <w:default w:val="5.0"/>
                    <w:format w:val="0.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0718E">
              <w:rPr>
                <w:rFonts w:ascii="Arial" w:hAnsi="Arial" w:cs="Arial"/>
                <w:noProof/>
                <w:sz w:val="16"/>
                <w:szCs w:val="16"/>
              </w:rPr>
              <w:t>4.0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47534828" w14:textId="77777777" w:rsidTr="003E22C1">
        <w:trPr>
          <w:trHeight w:val="227"/>
        </w:trPr>
        <w:tc>
          <w:tcPr>
            <w:tcW w:w="4417" w:type="dxa"/>
            <w:vAlign w:val="center"/>
          </w:tcPr>
          <w:p w14:paraId="61C77288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>Ditch depth in OM (m)</w:t>
            </w:r>
          </w:p>
        </w:tc>
        <w:tc>
          <w:tcPr>
            <w:tcW w:w="1440" w:type="dxa"/>
            <w:vAlign w:val="center"/>
          </w:tcPr>
          <w:p w14:paraId="3B81BA27" w14:textId="77777777" w:rsidR="003E22C1" w:rsidRPr="00983421" w:rsidRDefault="0040718E" w:rsidP="0040718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0.0 to 0.5"/>
                  </w:textInput>
                </w:ffData>
              </w:fldChar>
            </w:r>
            <w:bookmarkStart w:id="17" w:name="Text34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0.0 to 0.5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7"/>
          </w:p>
        </w:tc>
        <w:tc>
          <w:tcPr>
            <w:tcW w:w="1440" w:type="dxa"/>
            <w:vAlign w:val="center"/>
          </w:tcPr>
          <w:p w14:paraId="7ACF2F79" w14:textId="77777777" w:rsidR="003E22C1" w:rsidRPr="00983421" w:rsidRDefault="0040718E" w:rsidP="003E22C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0.0 to 0.5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0.0 to 0.5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795D35D5" w14:textId="77777777" w:rsidR="003E22C1" w:rsidRPr="00983421" w:rsidRDefault="0040718E" w:rsidP="003E22C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0.0 to 0.5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0.0 to 0.5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07E71668" w14:textId="77777777" w:rsidR="003E22C1" w:rsidRPr="00983421" w:rsidRDefault="0040718E" w:rsidP="003E22C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0.0 to 0.5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0.0 to 0.5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2F1D9F8C" w14:textId="77777777" w:rsidTr="003E22C1">
        <w:trPr>
          <w:trHeight w:val="227"/>
        </w:trPr>
        <w:tc>
          <w:tcPr>
            <w:tcW w:w="4417" w:type="dxa"/>
            <w:vAlign w:val="center"/>
          </w:tcPr>
          <w:p w14:paraId="6103FF18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>Ditch depth in rock (m)</w:t>
            </w:r>
          </w:p>
        </w:tc>
        <w:bookmarkStart w:id="18" w:name="Text35"/>
        <w:tc>
          <w:tcPr>
            <w:tcW w:w="1440" w:type="dxa"/>
            <w:vAlign w:val="center"/>
          </w:tcPr>
          <w:p w14:paraId="715E3061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type w:val="number"/>
                    <w:default w:val="0.0"/>
                    <w:format w:val="0.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0.0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8"/>
          </w:p>
        </w:tc>
        <w:tc>
          <w:tcPr>
            <w:tcW w:w="1440" w:type="dxa"/>
            <w:vAlign w:val="center"/>
          </w:tcPr>
          <w:p w14:paraId="4572F253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type w:val="number"/>
                    <w:default w:val="0.0"/>
                    <w:format w:val="0.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0.0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65C72202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type w:val="number"/>
                    <w:default w:val="0.0"/>
                    <w:format w:val="0.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0.0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237087FC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type w:val="number"/>
                    <w:default w:val="0.0"/>
                    <w:format w:val="0.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0.0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5EF42B9E" w14:textId="77777777" w:rsidTr="003E22C1">
        <w:trPr>
          <w:trHeight w:val="227"/>
        </w:trPr>
        <w:tc>
          <w:tcPr>
            <w:tcW w:w="4417" w:type="dxa"/>
            <w:vAlign w:val="center"/>
          </w:tcPr>
          <w:p w14:paraId="1E7E7EE6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>Minimum curve radius (m)</w:t>
            </w:r>
            <w:r w:rsidRPr="003E22C1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40" w:type="dxa"/>
            <w:vAlign w:val="center"/>
          </w:tcPr>
          <w:p w14:paraId="75D70A81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4"/>
                  <w:enabled/>
                  <w:calcOnExit w:val="0"/>
                  <w:textInput>
                    <w:type w:val="number"/>
                    <w:default w:val="35"/>
                    <w:format w:val="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15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55BAE59B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4"/>
                  <w:enabled/>
                  <w:calcOnExit w:val="0"/>
                  <w:textInput>
                    <w:type w:val="number"/>
                    <w:default w:val="35"/>
                    <w:format w:val="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15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7E075720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4"/>
                  <w:enabled/>
                  <w:calcOnExit w:val="0"/>
                  <w:textInput>
                    <w:type w:val="number"/>
                    <w:default w:val="35"/>
                    <w:format w:val="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15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7AA6756F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4"/>
                  <w:enabled/>
                  <w:calcOnExit w:val="0"/>
                  <w:textInput>
                    <w:type w:val="number"/>
                    <w:default w:val="35"/>
                    <w:format w:val="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15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0CD28405" w14:textId="77777777" w:rsidTr="003E22C1">
        <w:trPr>
          <w:trHeight w:val="227"/>
        </w:trPr>
        <w:tc>
          <w:tcPr>
            <w:tcW w:w="4417" w:type="dxa"/>
            <w:vAlign w:val="center"/>
          </w:tcPr>
          <w:p w14:paraId="583A35D2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>Maximum adverse sustained grade (%)</w:t>
            </w:r>
          </w:p>
        </w:tc>
        <w:tc>
          <w:tcPr>
            <w:tcW w:w="1440" w:type="dxa"/>
            <w:vAlign w:val="center"/>
          </w:tcPr>
          <w:p w14:paraId="4C2FA8EF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9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bookmarkStart w:id="19" w:name="Text39"/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9"/>
          </w:p>
        </w:tc>
        <w:tc>
          <w:tcPr>
            <w:tcW w:w="1440" w:type="dxa"/>
            <w:vAlign w:val="center"/>
          </w:tcPr>
          <w:p w14:paraId="5B70A506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9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0B77CCF8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9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0DFF0E41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9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0538FF78" w14:textId="77777777" w:rsidTr="003E22C1">
        <w:trPr>
          <w:trHeight w:val="227"/>
        </w:trPr>
        <w:tc>
          <w:tcPr>
            <w:tcW w:w="4417" w:type="dxa"/>
            <w:vAlign w:val="center"/>
          </w:tcPr>
          <w:p w14:paraId="031F7455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>Maximum favourable sustained grade (%)</w:t>
            </w:r>
          </w:p>
        </w:tc>
        <w:tc>
          <w:tcPr>
            <w:tcW w:w="1440" w:type="dxa"/>
            <w:vAlign w:val="center"/>
          </w:tcPr>
          <w:p w14:paraId="68BEA36A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0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bookmarkStart w:id="20" w:name="Text40"/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0"/>
          </w:p>
        </w:tc>
        <w:tc>
          <w:tcPr>
            <w:tcW w:w="1440" w:type="dxa"/>
            <w:vAlign w:val="center"/>
          </w:tcPr>
          <w:p w14:paraId="748FFEBC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0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532C7259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0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6B2BAA81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0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1B4FB28D" w14:textId="77777777" w:rsidTr="003E22C1">
        <w:trPr>
          <w:trHeight w:val="227"/>
        </w:trPr>
        <w:tc>
          <w:tcPr>
            <w:tcW w:w="4417" w:type="dxa"/>
            <w:vAlign w:val="center"/>
          </w:tcPr>
          <w:p w14:paraId="76AD4195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>Maximum adverse short pitch (&lt;100m) grade (%)</w:t>
            </w:r>
          </w:p>
        </w:tc>
        <w:tc>
          <w:tcPr>
            <w:tcW w:w="1440" w:type="dxa"/>
            <w:vAlign w:val="center"/>
          </w:tcPr>
          <w:p w14:paraId="6FB9EAA9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1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bookmarkStart w:id="21" w:name="Text41"/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1"/>
          </w:p>
        </w:tc>
        <w:tc>
          <w:tcPr>
            <w:tcW w:w="1440" w:type="dxa"/>
            <w:vAlign w:val="center"/>
          </w:tcPr>
          <w:p w14:paraId="4A6C4736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1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36F4B929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1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65702BDD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1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7CAD82E6" w14:textId="77777777" w:rsidTr="003E22C1">
        <w:trPr>
          <w:trHeight w:val="227"/>
        </w:trPr>
        <w:tc>
          <w:tcPr>
            <w:tcW w:w="4417" w:type="dxa"/>
            <w:vAlign w:val="center"/>
          </w:tcPr>
          <w:p w14:paraId="5B8188F6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>Maximum favourable short pitch (&lt;150m) grade (%)</w:t>
            </w:r>
          </w:p>
        </w:tc>
        <w:tc>
          <w:tcPr>
            <w:tcW w:w="1440" w:type="dxa"/>
            <w:vAlign w:val="center"/>
          </w:tcPr>
          <w:p w14:paraId="137038FC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bookmarkStart w:id="22" w:name="Text42"/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2"/>
          </w:p>
        </w:tc>
        <w:tc>
          <w:tcPr>
            <w:tcW w:w="1440" w:type="dxa"/>
            <w:vAlign w:val="center"/>
          </w:tcPr>
          <w:p w14:paraId="5346D970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601078E0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72FA0562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2B7BA6EB" w14:textId="77777777" w:rsidTr="003E22C1">
        <w:trPr>
          <w:trHeight w:val="227"/>
        </w:trPr>
        <w:tc>
          <w:tcPr>
            <w:tcW w:w="4417" w:type="dxa"/>
            <w:vAlign w:val="center"/>
          </w:tcPr>
          <w:p w14:paraId="2783ACF7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>Minimum cross-drain culvert size (mm)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440" w:type="dxa"/>
            <w:vAlign w:val="center"/>
          </w:tcPr>
          <w:p w14:paraId="018F3981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3"/>
                  <w:enabled/>
                  <w:calcOnExit w:val="0"/>
                  <w:textInput>
                    <w:default w:val="400 or ADS"/>
                  </w:textInput>
                </w:ffData>
              </w:fldChar>
            </w:r>
            <w:bookmarkStart w:id="23" w:name="Text43"/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400 or ADS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3"/>
          </w:p>
        </w:tc>
        <w:tc>
          <w:tcPr>
            <w:tcW w:w="1440" w:type="dxa"/>
            <w:vAlign w:val="center"/>
          </w:tcPr>
          <w:p w14:paraId="6E9DBF0F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3"/>
                  <w:enabled/>
                  <w:calcOnExit w:val="0"/>
                  <w:textInput>
                    <w:default w:val="400 or ADS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400 or ADS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34B7A14E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3"/>
                  <w:enabled/>
                  <w:calcOnExit w:val="0"/>
                  <w:textInput>
                    <w:default w:val="400 or ADS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400 or ADS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03B40049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3"/>
                  <w:enabled/>
                  <w:calcOnExit w:val="0"/>
                  <w:textInput>
                    <w:default w:val="400 or ADS"/>
                  </w:textInpu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noProof/>
                <w:sz w:val="16"/>
                <w:szCs w:val="16"/>
              </w:rPr>
              <w:t>400 or ADS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07C9822D" w14:textId="77777777" w:rsidTr="003E22C1">
        <w:trPr>
          <w:trHeight w:val="227"/>
        </w:trPr>
        <w:tc>
          <w:tcPr>
            <w:tcW w:w="4417" w:type="dxa"/>
            <w:vAlign w:val="center"/>
          </w:tcPr>
          <w:p w14:paraId="41BF5A44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>Junction with a FSR (Y/N)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>4</w:t>
            </w:r>
          </w:p>
        </w:tc>
        <w:bookmarkStart w:id="24" w:name="Dropdown4"/>
        <w:tc>
          <w:tcPr>
            <w:tcW w:w="1440" w:type="dxa"/>
            <w:vAlign w:val="center"/>
          </w:tcPr>
          <w:p w14:paraId="64F6B4D3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4"/>
                  <w:enabled/>
                  <w:calcOnExit w:val="0"/>
                  <w:ddList>
                    <w:listEntry w:val="No"/>
                    <w:listEntry w:val="Yes"/>
                  </w:ddLis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4"/>
          </w:p>
        </w:tc>
        <w:tc>
          <w:tcPr>
            <w:tcW w:w="1440" w:type="dxa"/>
            <w:vAlign w:val="center"/>
          </w:tcPr>
          <w:p w14:paraId="6783DF7D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4"/>
                  <w:enabled/>
                  <w:calcOnExit w:val="0"/>
                  <w:ddList>
                    <w:listEntry w:val="No"/>
                    <w:listEntry w:val="Yes"/>
                  </w:ddLis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49219A46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4"/>
                  <w:enabled/>
                  <w:calcOnExit w:val="0"/>
                  <w:ddList>
                    <w:listEntry w:val="No"/>
                    <w:listEntry w:val="Yes"/>
                  </w:ddLis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29283D6F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4"/>
                  <w:enabled/>
                  <w:calcOnExit w:val="0"/>
                  <w:ddList>
                    <w:listEntry w:val="No"/>
                    <w:listEntry w:val="Yes"/>
                  </w:ddLis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04ADC138" w14:textId="77777777" w:rsidTr="003E22C1">
        <w:trPr>
          <w:trHeight w:val="227"/>
        </w:trPr>
        <w:tc>
          <w:tcPr>
            <w:tcW w:w="4417" w:type="dxa"/>
            <w:vAlign w:val="center"/>
          </w:tcPr>
          <w:p w14:paraId="5893AA53" w14:textId="77777777" w:rsidR="003E22C1" w:rsidRPr="00983421" w:rsidRDefault="00F26750" w:rsidP="00F2675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  <w:t>Minimum sight</w:t>
            </w:r>
            <w:r w:rsidR="003E22C1" w:rsidRPr="00983421">
              <w:rPr>
                <w:rFonts w:ascii="Arial" w:hAnsi="Arial" w:cs="Arial"/>
                <w:sz w:val="16"/>
                <w:szCs w:val="16"/>
              </w:rPr>
              <w:t xml:space="preserve"> distance (m)</w:t>
            </w:r>
          </w:p>
        </w:tc>
        <w:tc>
          <w:tcPr>
            <w:tcW w:w="1440" w:type="dxa"/>
            <w:vAlign w:val="center"/>
          </w:tcPr>
          <w:p w14:paraId="33FA11E9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25" w:name="Text45"/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5"/>
          </w:p>
        </w:tc>
        <w:tc>
          <w:tcPr>
            <w:tcW w:w="1440" w:type="dxa"/>
            <w:vAlign w:val="center"/>
          </w:tcPr>
          <w:p w14:paraId="1B8DF6BB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303F2AAB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0254A795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33B47CED" w14:textId="77777777" w:rsidTr="003E22C1">
        <w:trPr>
          <w:trHeight w:val="227"/>
        </w:trPr>
        <w:tc>
          <w:tcPr>
            <w:tcW w:w="4417" w:type="dxa"/>
            <w:vAlign w:val="center"/>
          </w:tcPr>
          <w:p w14:paraId="18DA3CC4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ab/>
              <w:t>Junction angle (deg.)</w:t>
            </w:r>
          </w:p>
        </w:tc>
        <w:tc>
          <w:tcPr>
            <w:tcW w:w="1440" w:type="dxa"/>
            <w:vAlign w:val="center"/>
          </w:tcPr>
          <w:p w14:paraId="0759F740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26" w:name="Text46"/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6"/>
          </w:p>
        </w:tc>
        <w:tc>
          <w:tcPr>
            <w:tcW w:w="1440" w:type="dxa"/>
            <w:vAlign w:val="center"/>
          </w:tcPr>
          <w:p w14:paraId="216F047E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3B0C1460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59768AB7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0F1842CF" w14:textId="77777777" w:rsidTr="003E22C1">
        <w:trPr>
          <w:trHeight w:val="227"/>
        </w:trPr>
        <w:tc>
          <w:tcPr>
            <w:tcW w:w="4417" w:type="dxa"/>
            <w:vAlign w:val="center"/>
          </w:tcPr>
          <w:p w14:paraId="2E295FE6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ab/>
              <w:t>Road approach grade (%)</w:t>
            </w:r>
          </w:p>
        </w:tc>
        <w:tc>
          <w:tcPr>
            <w:tcW w:w="1440" w:type="dxa"/>
            <w:vAlign w:val="center"/>
          </w:tcPr>
          <w:p w14:paraId="0450BF31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27" w:name="Text47"/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1440" w:type="dxa"/>
            <w:vAlign w:val="center"/>
          </w:tcPr>
          <w:p w14:paraId="28C37CF7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6E9DD21D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3792A031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0E530D6F" w14:textId="77777777" w:rsidTr="003E22C1">
        <w:tc>
          <w:tcPr>
            <w:tcW w:w="10177" w:type="dxa"/>
            <w:gridSpan w:val="5"/>
          </w:tcPr>
          <w:p w14:paraId="30C7ABDC" w14:textId="77777777" w:rsidR="003E22C1" w:rsidRPr="003E22C1" w:rsidRDefault="003E22C1" w:rsidP="003E22C1">
            <w:pPr>
              <w:rPr>
                <w:rFonts w:ascii="Arial" w:hAnsi="Arial" w:cs="Arial"/>
                <w:sz w:val="14"/>
                <w:szCs w:val="14"/>
              </w:rPr>
            </w:pPr>
          </w:p>
          <w:p w14:paraId="7718D449" w14:textId="77777777" w:rsidR="003E22C1" w:rsidRPr="003E22C1" w:rsidRDefault="003E22C1" w:rsidP="003E22C1">
            <w:pPr>
              <w:tabs>
                <w:tab w:val="left" w:pos="1701"/>
              </w:tabs>
              <w:rPr>
                <w:rFonts w:ascii="Arial" w:hAnsi="Arial" w:cs="Arial"/>
                <w:sz w:val="14"/>
                <w:szCs w:val="14"/>
              </w:rPr>
            </w:pPr>
            <w:r w:rsidRPr="003E22C1">
              <w:rPr>
                <w:rFonts w:ascii="Arial" w:hAnsi="Arial" w:cs="Arial"/>
                <w:sz w:val="14"/>
                <w:szCs w:val="14"/>
                <w:vertAlign w:val="superscript"/>
              </w:rPr>
              <w:t>1</w:t>
            </w:r>
            <w:r w:rsidRPr="003E22C1">
              <w:rPr>
                <w:rFonts w:ascii="Arial" w:hAnsi="Arial" w:cs="Arial"/>
                <w:sz w:val="14"/>
                <w:szCs w:val="14"/>
              </w:rPr>
              <w:t>Road Type options:</w:t>
            </w:r>
            <w:r w:rsidRPr="003E22C1">
              <w:rPr>
                <w:rFonts w:ascii="Arial" w:hAnsi="Arial" w:cs="Arial"/>
                <w:sz w:val="14"/>
                <w:szCs w:val="14"/>
              </w:rPr>
              <w:tab/>
              <w:t>Long Term (LT) – continuous raised sub-grade and ditch line.</w:t>
            </w:r>
          </w:p>
          <w:p w14:paraId="0E94EBA9" w14:textId="77777777" w:rsidR="003E22C1" w:rsidRPr="003E22C1" w:rsidRDefault="003E22C1" w:rsidP="003E22C1">
            <w:pPr>
              <w:tabs>
                <w:tab w:val="left" w:pos="1701"/>
              </w:tabs>
              <w:rPr>
                <w:rFonts w:ascii="Arial" w:hAnsi="Arial" w:cs="Arial"/>
                <w:sz w:val="14"/>
                <w:szCs w:val="14"/>
              </w:rPr>
            </w:pPr>
            <w:r w:rsidRPr="003E22C1">
              <w:rPr>
                <w:rFonts w:ascii="Arial" w:hAnsi="Arial" w:cs="Arial"/>
                <w:sz w:val="14"/>
                <w:szCs w:val="14"/>
              </w:rPr>
              <w:t xml:space="preserve">     (appraised)</w:t>
            </w:r>
            <w:r w:rsidRPr="003E22C1">
              <w:rPr>
                <w:rFonts w:ascii="Arial" w:hAnsi="Arial" w:cs="Arial"/>
                <w:sz w:val="14"/>
                <w:szCs w:val="14"/>
              </w:rPr>
              <w:tab/>
              <w:t>Short Term (ST) - bladed running surface (possible elements of stumping, ditching and elevated grade)</w:t>
            </w:r>
          </w:p>
          <w:p w14:paraId="02215EAE" w14:textId="77777777" w:rsidR="003E22C1" w:rsidRPr="003E22C1" w:rsidRDefault="003E22C1" w:rsidP="003E22C1">
            <w:pPr>
              <w:tabs>
                <w:tab w:val="left" w:pos="1703"/>
              </w:tabs>
              <w:rPr>
                <w:rFonts w:ascii="Arial" w:hAnsi="Arial" w:cs="Arial"/>
                <w:sz w:val="14"/>
                <w:szCs w:val="14"/>
              </w:rPr>
            </w:pPr>
            <w:r w:rsidRPr="003E22C1">
              <w:rPr>
                <w:rFonts w:ascii="Arial" w:hAnsi="Arial" w:cs="Arial"/>
                <w:sz w:val="14"/>
                <w:szCs w:val="14"/>
              </w:rPr>
              <w:tab/>
              <w:t>Snow/Ice – single lane seasonal winter road (surface may or may not have stumps removed)</w:t>
            </w:r>
          </w:p>
          <w:p w14:paraId="5539FA19" w14:textId="77777777" w:rsidR="003E22C1" w:rsidRPr="003E22C1" w:rsidRDefault="003E22C1" w:rsidP="003E22C1">
            <w:pPr>
              <w:rPr>
                <w:rFonts w:ascii="Arial" w:hAnsi="Arial" w:cs="Arial"/>
                <w:sz w:val="14"/>
                <w:szCs w:val="14"/>
              </w:rPr>
            </w:pPr>
          </w:p>
          <w:p w14:paraId="2C3C7677" w14:textId="77777777" w:rsidR="003E22C1" w:rsidRPr="003E22C1" w:rsidRDefault="003E22C1" w:rsidP="003E22C1">
            <w:pPr>
              <w:rPr>
                <w:rFonts w:ascii="Arial" w:hAnsi="Arial" w:cs="Arial"/>
                <w:sz w:val="14"/>
                <w:szCs w:val="14"/>
              </w:rPr>
            </w:pPr>
            <w:r w:rsidRPr="003E22C1">
              <w:rPr>
                <w:rFonts w:ascii="Arial" w:hAnsi="Arial" w:cs="Arial"/>
                <w:sz w:val="14"/>
                <w:szCs w:val="14"/>
                <w:vertAlign w:val="superscript"/>
              </w:rPr>
              <w:t>2</w:t>
            </w:r>
            <w:r w:rsidRPr="003E22C1">
              <w:rPr>
                <w:rFonts w:ascii="Arial" w:hAnsi="Arial" w:cs="Arial"/>
                <w:sz w:val="14"/>
                <w:szCs w:val="14"/>
              </w:rPr>
              <w:t>Road widening on curves as per Forest Road Engineering Guidebook specs unless otherwise stated.</w:t>
            </w:r>
          </w:p>
          <w:p w14:paraId="2699747F" w14:textId="77777777" w:rsidR="003E22C1" w:rsidRPr="003E22C1" w:rsidRDefault="003E22C1" w:rsidP="003E22C1">
            <w:pPr>
              <w:rPr>
                <w:rFonts w:ascii="Arial" w:hAnsi="Arial" w:cs="Arial"/>
                <w:sz w:val="14"/>
                <w:szCs w:val="14"/>
              </w:rPr>
            </w:pPr>
          </w:p>
          <w:p w14:paraId="6816E7A1" w14:textId="77777777" w:rsidR="003E22C1" w:rsidRPr="003E22C1" w:rsidRDefault="003E22C1" w:rsidP="003E22C1">
            <w:pPr>
              <w:rPr>
                <w:rFonts w:ascii="Arial" w:hAnsi="Arial" w:cs="Arial"/>
                <w:sz w:val="14"/>
                <w:szCs w:val="14"/>
              </w:rPr>
            </w:pPr>
            <w:r w:rsidRPr="003E22C1">
              <w:rPr>
                <w:rFonts w:ascii="Arial" w:hAnsi="Arial" w:cs="Arial"/>
                <w:sz w:val="14"/>
                <w:szCs w:val="14"/>
                <w:vertAlign w:val="superscript"/>
              </w:rPr>
              <w:t>3</w:t>
            </w:r>
            <w:r w:rsidRPr="003E22C1">
              <w:rPr>
                <w:rFonts w:ascii="Arial" w:hAnsi="Arial" w:cs="Arial"/>
                <w:sz w:val="14"/>
                <w:szCs w:val="14"/>
              </w:rPr>
              <w:t>ADS: Appropriate Drainage Structure (ie. capable of maintaining natural drainage pattern).</w:t>
            </w:r>
          </w:p>
          <w:p w14:paraId="51C0EDDE" w14:textId="77777777" w:rsidR="003E22C1" w:rsidRPr="003E22C1" w:rsidRDefault="003E22C1" w:rsidP="003E22C1">
            <w:pPr>
              <w:rPr>
                <w:rFonts w:ascii="Arial" w:hAnsi="Arial" w:cs="Arial"/>
                <w:sz w:val="14"/>
                <w:szCs w:val="14"/>
              </w:rPr>
            </w:pPr>
          </w:p>
          <w:p w14:paraId="71724A71" w14:textId="77777777" w:rsidR="003E22C1" w:rsidRPr="003E22C1" w:rsidRDefault="003E22C1" w:rsidP="003E22C1">
            <w:pPr>
              <w:rPr>
                <w:rFonts w:ascii="Arial" w:hAnsi="Arial" w:cs="Arial"/>
                <w:sz w:val="14"/>
                <w:szCs w:val="14"/>
              </w:rPr>
            </w:pPr>
            <w:r w:rsidRPr="003E22C1">
              <w:rPr>
                <w:rFonts w:ascii="Arial" w:hAnsi="Arial" w:cs="Arial"/>
                <w:sz w:val="14"/>
                <w:szCs w:val="14"/>
                <w:vertAlign w:val="superscript"/>
              </w:rPr>
              <w:t>4</w:t>
            </w:r>
            <w:r w:rsidRPr="003E22C1">
              <w:rPr>
                <w:rFonts w:ascii="Arial" w:hAnsi="Arial" w:cs="Arial"/>
                <w:sz w:val="14"/>
                <w:szCs w:val="14"/>
              </w:rPr>
              <w:t>A road that junctions with an FSR must have a stop sign, road sign, radio channel and cross-drain culvert (min 400 mm) or ADS.</w:t>
            </w:r>
          </w:p>
          <w:p w14:paraId="489EC75D" w14:textId="77777777" w:rsidR="003E22C1" w:rsidRPr="003E22C1" w:rsidRDefault="003E22C1" w:rsidP="003E22C1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14:paraId="23371C37" w14:textId="77777777" w:rsidR="003E22C1" w:rsidRDefault="003E22C1" w:rsidP="003E22C1">
      <w:pPr>
        <w:rPr>
          <w:rFonts w:ascii="Arial" w:hAnsi="Arial" w:cs="Arial"/>
          <w:b/>
          <w:sz w:val="16"/>
          <w:szCs w:val="16"/>
        </w:rPr>
      </w:pPr>
    </w:p>
    <w:p w14:paraId="14422900" w14:textId="77777777" w:rsidR="003E22C1" w:rsidRDefault="003E22C1" w:rsidP="003E22C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Road Specifications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428"/>
        <w:gridCol w:w="1440"/>
        <w:gridCol w:w="1440"/>
        <w:gridCol w:w="1440"/>
        <w:gridCol w:w="1440"/>
      </w:tblGrid>
      <w:tr w:rsidR="003E22C1" w:rsidRPr="00983421" w14:paraId="727B9074" w14:textId="77777777" w:rsidTr="003E22C1">
        <w:trPr>
          <w:trHeight w:val="227"/>
        </w:trPr>
        <w:tc>
          <w:tcPr>
            <w:tcW w:w="4428" w:type="dxa"/>
            <w:vAlign w:val="center"/>
          </w:tcPr>
          <w:p w14:paraId="492B8F42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>Stumps, roots or logs in road prism outside subgrade (Y/N)</w:t>
            </w:r>
          </w:p>
        </w:tc>
        <w:tc>
          <w:tcPr>
            <w:tcW w:w="1440" w:type="dxa"/>
            <w:vAlign w:val="center"/>
          </w:tcPr>
          <w:p w14:paraId="2723C1E7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6"/>
                  <w:enabled/>
                  <w:calcOnExit w:val="0"/>
                  <w:ddList>
                    <w:listEntry w:val="Yes"/>
                    <w:listEntry w:val="No"/>
                  </w:ddList>
                </w:ffData>
              </w:fldChar>
            </w:r>
            <w:bookmarkStart w:id="28" w:name="Dropdown6"/>
            <w:r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tc>
          <w:tcPr>
            <w:tcW w:w="1440" w:type="dxa"/>
            <w:vAlign w:val="center"/>
          </w:tcPr>
          <w:p w14:paraId="21D2761D" w14:textId="77777777" w:rsidR="003E22C1" w:rsidRDefault="003E22C1" w:rsidP="003E22C1">
            <w:r w:rsidRPr="00A90C96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6"/>
                  <w:enabled/>
                  <w:calcOnExit w:val="0"/>
                  <w:ddList>
                    <w:listEntry w:val="Yes"/>
                    <w:listEntry w:val="No"/>
                  </w:ddList>
                </w:ffData>
              </w:fldChar>
            </w:r>
            <w:r w:rsidRPr="00A90C96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90C96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2209FD0B" w14:textId="77777777" w:rsidR="003E22C1" w:rsidRDefault="003E22C1" w:rsidP="003E22C1">
            <w:r w:rsidRPr="00A90C96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6"/>
                  <w:enabled/>
                  <w:calcOnExit w:val="0"/>
                  <w:ddList>
                    <w:listEntry w:val="Yes"/>
                    <w:listEntry w:val="No"/>
                  </w:ddList>
                </w:ffData>
              </w:fldChar>
            </w:r>
            <w:r w:rsidRPr="00A90C96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90C96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743D65E9" w14:textId="77777777" w:rsidR="003E22C1" w:rsidRDefault="003E22C1" w:rsidP="003E22C1">
            <w:r w:rsidRPr="00A90C96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6"/>
                  <w:enabled/>
                  <w:calcOnExit w:val="0"/>
                  <w:ddList>
                    <w:listEntry w:val="Yes"/>
                    <w:listEntry w:val="No"/>
                  </w:ddList>
                </w:ffData>
              </w:fldChar>
            </w:r>
            <w:r w:rsidRPr="00A90C96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90C96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66F7933C" w14:textId="77777777" w:rsidTr="003E22C1">
        <w:trPr>
          <w:trHeight w:val="227"/>
        </w:trPr>
        <w:tc>
          <w:tcPr>
            <w:tcW w:w="4428" w:type="dxa"/>
            <w:vAlign w:val="center"/>
          </w:tcPr>
          <w:p w14:paraId="0961B93D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>Stumps, roots, or logs under road subgrade width (Y/N)</w:t>
            </w:r>
          </w:p>
        </w:tc>
        <w:tc>
          <w:tcPr>
            <w:tcW w:w="1440" w:type="dxa"/>
            <w:vAlign w:val="center"/>
          </w:tcPr>
          <w:p w14:paraId="050C1FD2" w14:textId="77777777" w:rsidR="003E22C1" w:rsidRDefault="003E22C1" w:rsidP="003E22C1">
            <w:r w:rsidRPr="00F032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6"/>
                  <w:enabled/>
                  <w:calcOnExit w:val="0"/>
                  <w:ddList>
                    <w:listEntry w:val="Yes"/>
                    <w:listEntry w:val="No"/>
                  </w:ddList>
                </w:ffData>
              </w:fldChar>
            </w:r>
            <w:r w:rsidRPr="00F03202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F0320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3D2D79C8" w14:textId="77777777" w:rsidR="003E22C1" w:rsidRDefault="003E22C1" w:rsidP="003E22C1">
            <w:r w:rsidRPr="00F032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6"/>
                  <w:enabled/>
                  <w:calcOnExit w:val="0"/>
                  <w:ddList>
                    <w:listEntry w:val="Yes"/>
                    <w:listEntry w:val="No"/>
                  </w:ddList>
                </w:ffData>
              </w:fldChar>
            </w:r>
            <w:r w:rsidRPr="00F03202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F0320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14A5B3DE" w14:textId="77777777" w:rsidR="003E22C1" w:rsidRDefault="003E22C1" w:rsidP="003E22C1">
            <w:r w:rsidRPr="00F032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6"/>
                  <w:enabled/>
                  <w:calcOnExit w:val="0"/>
                  <w:ddList>
                    <w:listEntry w:val="Yes"/>
                    <w:listEntry w:val="No"/>
                  </w:ddList>
                </w:ffData>
              </w:fldChar>
            </w:r>
            <w:r w:rsidRPr="00F03202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F0320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33F206B1" w14:textId="77777777" w:rsidR="003E22C1" w:rsidRDefault="003E22C1" w:rsidP="003E22C1">
            <w:r w:rsidRPr="00F032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6"/>
                  <w:enabled/>
                  <w:calcOnExit w:val="0"/>
                  <w:ddList>
                    <w:listEntry w:val="Yes"/>
                    <w:listEntry w:val="No"/>
                  </w:ddList>
                </w:ffData>
              </w:fldChar>
            </w:r>
            <w:r w:rsidRPr="00F03202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F0320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17B71423" w14:textId="77777777" w:rsidTr="003E22C1">
        <w:trPr>
          <w:trHeight w:val="227"/>
        </w:trPr>
        <w:tc>
          <w:tcPr>
            <w:tcW w:w="4428" w:type="dxa"/>
            <w:vAlign w:val="center"/>
          </w:tcPr>
          <w:p w14:paraId="42D843F5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>Organic material in fill (Y/N)</w:t>
            </w:r>
          </w:p>
        </w:tc>
        <w:bookmarkStart w:id="29" w:name="Dropdown9"/>
        <w:tc>
          <w:tcPr>
            <w:tcW w:w="1440" w:type="dxa"/>
            <w:vAlign w:val="center"/>
          </w:tcPr>
          <w:p w14:paraId="7DB3DBB3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9"/>
                  <w:enabled/>
                  <w:calcOnExit w:val="0"/>
                  <w:ddList>
                    <w:listEntry w:val="No"/>
                    <w:listEntry w:val="Yes"/>
                  </w:ddLis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  <w:tc>
          <w:tcPr>
            <w:tcW w:w="1440" w:type="dxa"/>
            <w:vAlign w:val="center"/>
          </w:tcPr>
          <w:p w14:paraId="78007017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9"/>
                  <w:enabled/>
                  <w:calcOnExit w:val="0"/>
                  <w:ddList>
                    <w:listEntry w:val="No"/>
                    <w:listEntry w:val="Yes"/>
                  </w:ddLis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43D90B2E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9"/>
                  <w:enabled/>
                  <w:calcOnExit w:val="0"/>
                  <w:ddList>
                    <w:listEntry w:val="No"/>
                    <w:listEntry w:val="Yes"/>
                  </w:ddLis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788EC20B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9"/>
                  <w:enabled/>
                  <w:calcOnExit w:val="0"/>
                  <w:ddList>
                    <w:listEntry w:val="No"/>
                    <w:listEntry w:val="Yes"/>
                  </w:ddLis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4E1D4A3F" w14:textId="77777777" w:rsidTr="003E22C1">
        <w:trPr>
          <w:trHeight w:val="227"/>
        </w:trPr>
        <w:tc>
          <w:tcPr>
            <w:tcW w:w="4428" w:type="dxa"/>
            <w:vAlign w:val="center"/>
          </w:tcPr>
          <w:p w14:paraId="658C4B2B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>Disposal of slash/debris</w:t>
            </w:r>
          </w:p>
        </w:tc>
        <w:tc>
          <w:tcPr>
            <w:tcW w:w="1440" w:type="dxa"/>
            <w:vAlign w:val="center"/>
          </w:tcPr>
          <w:p w14:paraId="522CA343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pile and burn"/>
                    <w:listEntry w:val="end haul"/>
                    <w:listEntry w:val="bury"/>
                    <w:listEntry w:val="scatter"/>
                  </w:ddLis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158017BC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pile and burn"/>
                    <w:listEntry w:val="end haul"/>
                    <w:listEntry w:val="bury"/>
                    <w:listEntry w:val="scatter"/>
                  </w:ddLis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6E1B4B54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pile and burn"/>
                    <w:listEntry w:val="end haul"/>
                    <w:listEntry w:val="bury"/>
                    <w:listEntry w:val="scatter"/>
                  </w:ddLis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2825D306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pile and burn"/>
                    <w:listEntry w:val="end haul"/>
                    <w:listEntry w:val="bury"/>
                    <w:listEntry w:val="scatter"/>
                  </w:ddLis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12DEEC6D" w14:textId="77777777" w:rsidTr="003E22C1">
        <w:trPr>
          <w:trHeight w:val="227"/>
        </w:trPr>
        <w:tc>
          <w:tcPr>
            <w:tcW w:w="4428" w:type="dxa"/>
            <w:vAlign w:val="center"/>
          </w:tcPr>
          <w:p w14:paraId="54B62E26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>Width required for slash/debris disposal</w:t>
            </w:r>
            <w:r w:rsidRPr="00983421">
              <w:rPr>
                <w:rFonts w:ascii="Arial" w:hAnsi="Arial" w:cs="Arial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1440" w:type="dxa"/>
            <w:vAlign w:val="center"/>
          </w:tcPr>
          <w:p w14:paraId="6C154AC8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30" w:name="Text58"/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1440" w:type="dxa"/>
            <w:vAlign w:val="center"/>
          </w:tcPr>
          <w:p w14:paraId="07E2D8D7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24A55F16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773DA48F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4281842B" w14:textId="77777777" w:rsidTr="003E22C1">
        <w:trPr>
          <w:trHeight w:val="227"/>
        </w:trPr>
        <w:tc>
          <w:tcPr>
            <w:tcW w:w="4428" w:type="dxa"/>
            <w:vAlign w:val="center"/>
          </w:tcPr>
          <w:p w14:paraId="0D20C96C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>Full bench construction (end hauling) (Y/N) – site specific</w:t>
            </w:r>
          </w:p>
        </w:tc>
        <w:bookmarkStart w:id="31" w:name="Dropdown10"/>
        <w:tc>
          <w:tcPr>
            <w:tcW w:w="1440" w:type="dxa"/>
            <w:vAlign w:val="center"/>
          </w:tcPr>
          <w:p w14:paraId="3DDBF413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10"/>
                  <w:enabled/>
                  <w:calcOnExit w:val="0"/>
                  <w:ddList>
                    <w:listEntry w:val="No"/>
                    <w:listEntry w:val="Yes"/>
                  </w:ddLis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tc>
          <w:tcPr>
            <w:tcW w:w="1440" w:type="dxa"/>
            <w:vAlign w:val="center"/>
          </w:tcPr>
          <w:p w14:paraId="3A2F4D73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10"/>
                  <w:enabled/>
                  <w:calcOnExit w:val="0"/>
                  <w:ddList>
                    <w:listEntry w:val="No"/>
                    <w:listEntry w:val="Yes"/>
                  </w:ddLis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43BB18BB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10"/>
                  <w:enabled/>
                  <w:calcOnExit w:val="0"/>
                  <w:ddList>
                    <w:listEntry w:val="No"/>
                    <w:listEntry w:val="Yes"/>
                  </w:ddLis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7BB0A39C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Dropdown10"/>
                  <w:enabled/>
                  <w:calcOnExit w:val="0"/>
                  <w:ddList>
                    <w:listEntry w:val="No"/>
                    <w:listEntry w:val="Yes"/>
                  </w:ddList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718814E7" w14:textId="77777777" w:rsidTr="003E22C1">
        <w:trPr>
          <w:trHeight w:val="227"/>
        </w:trPr>
        <w:tc>
          <w:tcPr>
            <w:tcW w:w="4428" w:type="dxa"/>
            <w:vAlign w:val="center"/>
          </w:tcPr>
          <w:p w14:paraId="7DB8400E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>Surfacing depth (mm)</w:t>
            </w:r>
          </w:p>
        </w:tc>
        <w:tc>
          <w:tcPr>
            <w:tcW w:w="1440" w:type="dxa"/>
            <w:vAlign w:val="center"/>
          </w:tcPr>
          <w:p w14:paraId="207E6282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32" w:name="Text62"/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  <w:tc>
          <w:tcPr>
            <w:tcW w:w="1440" w:type="dxa"/>
            <w:vAlign w:val="center"/>
          </w:tcPr>
          <w:p w14:paraId="2B95CDCD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2D04EA45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309C26C5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2D2B5C44" w14:textId="77777777" w:rsidTr="003E22C1">
        <w:trPr>
          <w:trHeight w:val="227"/>
        </w:trPr>
        <w:tc>
          <w:tcPr>
            <w:tcW w:w="4428" w:type="dxa"/>
            <w:vAlign w:val="center"/>
          </w:tcPr>
          <w:p w14:paraId="0C96CABF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 xml:space="preserve">Other: 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33" w:name="Text49"/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3"/>
          </w:p>
        </w:tc>
        <w:tc>
          <w:tcPr>
            <w:tcW w:w="1440" w:type="dxa"/>
            <w:vAlign w:val="center"/>
          </w:tcPr>
          <w:p w14:paraId="0FECB95D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34" w:name="Text65"/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4"/>
          </w:p>
        </w:tc>
        <w:tc>
          <w:tcPr>
            <w:tcW w:w="1440" w:type="dxa"/>
            <w:vAlign w:val="center"/>
          </w:tcPr>
          <w:p w14:paraId="078FCC34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329988D6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47233815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983421" w14:paraId="143AD6F2" w14:textId="77777777" w:rsidTr="003E22C1">
        <w:trPr>
          <w:trHeight w:val="227"/>
        </w:trPr>
        <w:tc>
          <w:tcPr>
            <w:tcW w:w="4428" w:type="dxa"/>
            <w:vAlign w:val="center"/>
          </w:tcPr>
          <w:p w14:paraId="737F5FFC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t>Number of R/W landings per km</w:t>
            </w:r>
          </w:p>
        </w:tc>
        <w:tc>
          <w:tcPr>
            <w:tcW w:w="1440" w:type="dxa"/>
            <w:vAlign w:val="center"/>
          </w:tcPr>
          <w:p w14:paraId="78924B18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35" w:name="Text66"/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5"/>
          </w:p>
        </w:tc>
        <w:tc>
          <w:tcPr>
            <w:tcW w:w="1440" w:type="dxa"/>
            <w:vAlign w:val="center"/>
          </w:tcPr>
          <w:p w14:paraId="1F57BE00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0420B73B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762212DE" w14:textId="77777777" w:rsidR="003E22C1" w:rsidRPr="00983421" w:rsidRDefault="003E22C1" w:rsidP="003E22C1">
            <w:pPr>
              <w:rPr>
                <w:rFonts w:ascii="Arial" w:hAnsi="Arial" w:cs="Arial"/>
                <w:sz w:val="16"/>
                <w:szCs w:val="16"/>
              </w:rPr>
            </w:pPr>
            <w:r w:rsidRPr="0098342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98342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3421">
              <w:rPr>
                <w:rFonts w:ascii="Arial" w:hAnsi="Arial" w:cs="Arial"/>
                <w:sz w:val="16"/>
                <w:szCs w:val="16"/>
              </w:rPr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eastAsia="MS Gothic" w:hAnsi="Arial" w:cs="Arial"/>
                <w:noProof/>
                <w:sz w:val="16"/>
                <w:szCs w:val="16"/>
              </w:rPr>
              <w:t> </w:t>
            </w:r>
            <w:r w:rsidRPr="0098342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E22C1" w:rsidRPr="00F16AD8" w14:paraId="54F810BA" w14:textId="77777777" w:rsidTr="003E22C1">
        <w:tc>
          <w:tcPr>
            <w:tcW w:w="10188" w:type="dxa"/>
            <w:gridSpan w:val="5"/>
          </w:tcPr>
          <w:p w14:paraId="3054C4FA" w14:textId="77777777" w:rsidR="003E22C1" w:rsidRPr="00F16AD8" w:rsidRDefault="003E22C1" w:rsidP="003E22C1">
            <w:pPr>
              <w:rPr>
                <w:rFonts w:ascii="Arial" w:hAnsi="Arial" w:cs="Arial"/>
                <w:sz w:val="14"/>
                <w:szCs w:val="14"/>
              </w:rPr>
            </w:pPr>
          </w:p>
          <w:p w14:paraId="3F15741A" w14:textId="77777777" w:rsidR="003E22C1" w:rsidRPr="00F16AD8" w:rsidRDefault="003E22C1" w:rsidP="003E22C1">
            <w:pPr>
              <w:rPr>
                <w:rFonts w:ascii="Arial" w:hAnsi="Arial" w:cs="Arial"/>
                <w:sz w:val="14"/>
                <w:szCs w:val="14"/>
              </w:rPr>
            </w:pPr>
            <w:r w:rsidRPr="00F16AD8">
              <w:rPr>
                <w:rFonts w:ascii="Arial" w:hAnsi="Arial" w:cs="Arial"/>
                <w:sz w:val="14"/>
                <w:szCs w:val="14"/>
                <w:vertAlign w:val="superscript"/>
              </w:rPr>
              <w:t>4</w:t>
            </w:r>
            <w:r w:rsidRPr="00F16AD8">
              <w:rPr>
                <w:rFonts w:ascii="Arial" w:hAnsi="Arial" w:cs="Arial"/>
                <w:sz w:val="14"/>
                <w:szCs w:val="14"/>
              </w:rPr>
              <w:t>width between toe of fill and lower clearing boundary</w:t>
            </w:r>
          </w:p>
          <w:p w14:paraId="3513D5A6" w14:textId="77777777" w:rsidR="003E22C1" w:rsidRPr="00F16AD8" w:rsidRDefault="003E22C1" w:rsidP="003E22C1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14:paraId="4BA69E17" w14:textId="77777777" w:rsidR="00917464" w:rsidRDefault="00917464">
      <w:pPr>
        <w:rPr>
          <w:sz w:val="18"/>
          <w:szCs w:val="18"/>
        </w:rPr>
      </w:pPr>
    </w:p>
    <w:p w14:paraId="520BAF1F" w14:textId="77777777" w:rsidR="00C8015A" w:rsidRDefault="00C8015A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14:paraId="254A1F24" w14:textId="77777777" w:rsidR="00C8015A" w:rsidRPr="003E22C1" w:rsidRDefault="00C8015A" w:rsidP="00C8015A">
      <w:pPr>
        <w:rPr>
          <w:rFonts w:ascii="Arial" w:hAnsi="Arial" w:cs="Arial"/>
          <w:b/>
          <w:sz w:val="18"/>
          <w:szCs w:val="18"/>
        </w:rPr>
      </w:pPr>
      <w:r w:rsidRPr="003E22C1">
        <w:rPr>
          <w:rFonts w:ascii="Arial" w:hAnsi="Arial" w:cs="Arial"/>
          <w:b/>
          <w:sz w:val="18"/>
          <w:szCs w:val="18"/>
        </w:rPr>
        <w:lastRenderedPageBreak/>
        <w:t xml:space="preserve">Spur Roads: </w:t>
      </w:r>
      <w:r>
        <w:rPr>
          <w:rFonts w:ascii="Arial" w:hAnsi="Arial" w:cs="Arial"/>
          <w:b/>
          <w:sz w:val="18"/>
          <w:szCs w:val="18"/>
        </w:rPr>
        <w:t>Crossings Table</w:t>
      </w:r>
    </w:p>
    <w:p w14:paraId="27996A9E" w14:textId="77777777" w:rsidR="00C8015A" w:rsidRDefault="00C8015A" w:rsidP="00C8015A">
      <w:pPr>
        <w:rPr>
          <w:rFonts w:ascii="Arial" w:hAnsi="Arial" w:cs="Arial"/>
          <w:b/>
          <w:sz w:val="16"/>
          <w:szCs w:val="16"/>
        </w:rPr>
      </w:pPr>
    </w:p>
    <w:p w14:paraId="439BEE43" w14:textId="77777777" w:rsidR="00C8015A" w:rsidRPr="00C8015A" w:rsidRDefault="00C8015A" w:rsidP="00C8015A">
      <w:pPr>
        <w:rPr>
          <w:rFonts w:ascii="Arial" w:hAnsi="Arial" w:cs="Arial"/>
          <w:sz w:val="16"/>
          <w:szCs w:val="16"/>
        </w:rPr>
      </w:pPr>
      <w:r w:rsidRPr="00C8015A">
        <w:rPr>
          <w:rFonts w:ascii="Arial" w:hAnsi="Arial" w:cs="Arial"/>
          <w:sz w:val="16"/>
          <w:szCs w:val="16"/>
        </w:rPr>
        <w:t xml:space="preserve">List bridges, culverts </w:t>
      </w:r>
      <w:r w:rsidR="005021E5">
        <w:rPr>
          <w:rFonts w:ascii="Arial" w:hAnsi="Arial" w:cs="Arial"/>
          <w:sz w:val="16"/>
          <w:szCs w:val="16"/>
        </w:rPr>
        <w:t>and</w:t>
      </w:r>
      <w:r w:rsidRPr="00C8015A">
        <w:rPr>
          <w:rFonts w:ascii="Arial" w:hAnsi="Arial" w:cs="Arial"/>
          <w:sz w:val="16"/>
          <w:szCs w:val="16"/>
        </w:rPr>
        <w:t xml:space="preserve"> engineered structures for all stream </w:t>
      </w:r>
      <w:r w:rsidR="005021E5">
        <w:rPr>
          <w:rFonts w:ascii="Arial" w:hAnsi="Arial" w:cs="Arial"/>
          <w:sz w:val="16"/>
          <w:szCs w:val="16"/>
        </w:rPr>
        <w:t xml:space="preserve">and drainage </w:t>
      </w:r>
      <w:r w:rsidRPr="00C8015A">
        <w:rPr>
          <w:rFonts w:ascii="Arial" w:hAnsi="Arial" w:cs="Arial"/>
          <w:sz w:val="16"/>
          <w:szCs w:val="16"/>
        </w:rPr>
        <w:t>crossings.</w:t>
      </w:r>
    </w:p>
    <w:p w14:paraId="50106963" w14:textId="77777777" w:rsidR="00C8015A" w:rsidRDefault="00C8015A" w:rsidP="00C8015A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ayout w:type="fixed"/>
        <w:tblLook w:val="01E0" w:firstRow="1" w:lastRow="1" w:firstColumn="1" w:lastColumn="1" w:noHBand="0" w:noVBand="0"/>
      </w:tblPr>
      <w:tblGrid>
        <w:gridCol w:w="959"/>
        <w:gridCol w:w="992"/>
        <w:gridCol w:w="851"/>
        <w:gridCol w:w="992"/>
        <w:gridCol w:w="994"/>
        <w:gridCol w:w="990"/>
        <w:gridCol w:w="851"/>
        <w:gridCol w:w="992"/>
        <w:gridCol w:w="2567"/>
      </w:tblGrid>
      <w:tr w:rsidR="00C8015A" w:rsidRPr="00710B89" w14:paraId="2A4BAACE" w14:textId="77777777" w:rsidTr="00084A69">
        <w:trPr>
          <w:trHeight w:val="309"/>
        </w:trPr>
        <w:tc>
          <w:tcPr>
            <w:tcW w:w="959" w:type="dxa"/>
            <w:shd w:val="clear" w:color="auto" w:fill="E6E6E6"/>
            <w:vAlign w:val="center"/>
          </w:tcPr>
          <w:p w14:paraId="20A7EE22" w14:textId="77777777" w:rsidR="00C8015A" w:rsidRPr="00710B89" w:rsidRDefault="00C8015A" w:rsidP="00084A6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Block/ </w:t>
            </w:r>
            <w:r w:rsidRPr="00710B89">
              <w:rPr>
                <w:rFonts w:ascii="Arial" w:hAnsi="Arial" w:cs="Arial"/>
                <w:b/>
                <w:sz w:val="16"/>
                <w:szCs w:val="16"/>
              </w:rPr>
              <w:t>Road Name</w:t>
            </w:r>
          </w:p>
        </w:tc>
        <w:tc>
          <w:tcPr>
            <w:tcW w:w="992" w:type="dxa"/>
            <w:shd w:val="clear" w:color="auto" w:fill="E6E6E6"/>
            <w:vAlign w:val="center"/>
          </w:tcPr>
          <w:p w14:paraId="656748CB" w14:textId="77777777" w:rsidR="00C8015A" w:rsidRPr="00710B89" w:rsidRDefault="00C8015A" w:rsidP="00084A6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10B89">
              <w:rPr>
                <w:rFonts w:ascii="Arial" w:hAnsi="Arial" w:cs="Arial"/>
                <w:b/>
                <w:sz w:val="16"/>
                <w:szCs w:val="16"/>
              </w:rPr>
              <w:t>Stream ID/ Riparian Class</w:t>
            </w:r>
          </w:p>
        </w:tc>
        <w:tc>
          <w:tcPr>
            <w:tcW w:w="851" w:type="dxa"/>
            <w:shd w:val="clear" w:color="auto" w:fill="E6E6E6"/>
            <w:vAlign w:val="center"/>
          </w:tcPr>
          <w:p w14:paraId="466087A9" w14:textId="77777777" w:rsidR="00C8015A" w:rsidRPr="00710B89" w:rsidRDefault="00C8015A" w:rsidP="00084A6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10B89">
              <w:rPr>
                <w:rFonts w:ascii="Arial" w:hAnsi="Arial" w:cs="Arial"/>
                <w:b/>
                <w:sz w:val="16"/>
                <w:szCs w:val="16"/>
              </w:rPr>
              <w:t>Fish Stream</w:t>
            </w:r>
          </w:p>
          <w:p w14:paraId="0041382A" w14:textId="77777777" w:rsidR="00C8015A" w:rsidRPr="00710B89" w:rsidRDefault="00C8015A" w:rsidP="00084A6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10B89">
              <w:rPr>
                <w:rFonts w:ascii="Arial" w:hAnsi="Arial" w:cs="Arial"/>
                <w:b/>
                <w:sz w:val="16"/>
                <w:szCs w:val="16"/>
              </w:rPr>
              <w:t>(Y/N)</w:t>
            </w:r>
          </w:p>
        </w:tc>
        <w:tc>
          <w:tcPr>
            <w:tcW w:w="992" w:type="dxa"/>
            <w:shd w:val="clear" w:color="auto" w:fill="E6E6E6"/>
            <w:vAlign w:val="center"/>
          </w:tcPr>
          <w:p w14:paraId="61144799" w14:textId="77777777" w:rsidR="00C8015A" w:rsidRDefault="00C8015A" w:rsidP="00084A6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Structure Location</w:t>
            </w:r>
          </w:p>
          <w:p w14:paraId="620B9618" w14:textId="5E19488B" w:rsidR="00C8015A" w:rsidRPr="00710B89" w:rsidRDefault="00C8015A" w:rsidP="00084A6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</w:t>
            </w:r>
            <w:r w:rsidR="0015251A">
              <w:rPr>
                <w:rFonts w:ascii="Arial" w:hAnsi="Arial" w:cs="Arial"/>
                <w:b/>
                <w:sz w:val="16"/>
                <w:szCs w:val="16"/>
              </w:rPr>
              <w:t>km</w:t>
            </w:r>
            <w:r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994" w:type="dxa"/>
            <w:shd w:val="clear" w:color="auto" w:fill="E6E6E6"/>
            <w:vAlign w:val="center"/>
          </w:tcPr>
          <w:p w14:paraId="7189F2F4" w14:textId="77777777" w:rsidR="00C8015A" w:rsidRPr="00710B89" w:rsidRDefault="00C8015A" w:rsidP="00084A6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Structure Class</w:t>
            </w:r>
            <w:r w:rsidRPr="00B151B5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1</w:t>
            </w:r>
          </w:p>
        </w:tc>
        <w:tc>
          <w:tcPr>
            <w:tcW w:w="990" w:type="dxa"/>
            <w:shd w:val="clear" w:color="auto" w:fill="E6E6E6"/>
            <w:vAlign w:val="center"/>
          </w:tcPr>
          <w:p w14:paraId="543A6B7B" w14:textId="77777777" w:rsidR="00C8015A" w:rsidRPr="00710B89" w:rsidRDefault="00C8015A" w:rsidP="00084A6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Structure Size</w:t>
            </w:r>
            <w:r w:rsidRPr="00B151B5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851" w:type="dxa"/>
            <w:shd w:val="clear" w:color="auto" w:fill="E6E6E6"/>
            <w:vAlign w:val="center"/>
          </w:tcPr>
          <w:p w14:paraId="603A3CCD" w14:textId="77777777" w:rsidR="00C8015A" w:rsidRPr="00710B89" w:rsidRDefault="00C8015A" w:rsidP="00084A6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Prof. Design (Y/N)</w:t>
            </w:r>
          </w:p>
        </w:tc>
        <w:tc>
          <w:tcPr>
            <w:tcW w:w="992" w:type="dxa"/>
            <w:shd w:val="clear" w:color="auto" w:fill="E6E6E6"/>
            <w:vAlign w:val="center"/>
          </w:tcPr>
          <w:p w14:paraId="353B6CA0" w14:textId="77777777" w:rsidR="00C8015A" w:rsidRPr="00710B89" w:rsidRDefault="00C8015A" w:rsidP="00084A6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TWC</w:t>
            </w:r>
            <w:r w:rsidRPr="00B151B5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3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Permitted</w:t>
            </w:r>
          </w:p>
        </w:tc>
        <w:tc>
          <w:tcPr>
            <w:tcW w:w="2567" w:type="dxa"/>
            <w:shd w:val="clear" w:color="auto" w:fill="E6E6E6"/>
            <w:vAlign w:val="center"/>
          </w:tcPr>
          <w:p w14:paraId="43C2FC08" w14:textId="77777777" w:rsidR="00C8015A" w:rsidRPr="00710B89" w:rsidRDefault="00C8015A" w:rsidP="00084A6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Comments</w:t>
            </w:r>
          </w:p>
        </w:tc>
      </w:tr>
      <w:tr w:rsidR="00C8015A" w14:paraId="57D2053D" w14:textId="77777777" w:rsidTr="00084A69">
        <w:trPr>
          <w:trHeight w:val="227"/>
        </w:trPr>
        <w:tc>
          <w:tcPr>
            <w:tcW w:w="959" w:type="dxa"/>
            <w:vAlign w:val="center"/>
          </w:tcPr>
          <w:p w14:paraId="33E469E4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bookmarkStart w:id="36" w:name="Text127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6"/>
          </w:p>
        </w:tc>
        <w:tc>
          <w:tcPr>
            <w:tcW w:w="992" w:type="dxa"/>
            <w:vAlign w:val="center"/>
          </w:tcPr>
          <w:p w14:paraId="5CBF2D7D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bookmarkStart w:id="37" w:name="Text128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7"/>
          </w:p>
        </w:tc>
        <w:tc>
          <w:tcPr>
            <w:tcW w:w="851" w:type="dxa"/>
            <w:vAlign w:val="center"/>
          </w:tcPr>
          <w:p w14:paraId="2D40F033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bookmarkStart w:id="38" w:name="Text129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8"/>
          </w:p>
        </w:tc>
        <w:tc>
          <w:tcPr>
            <w:tcW w:w="992" w:type="dxa"/>
            <w:vAlign w:val="center"/>
          </w:tcPr>
          <w:p w14:paraId="2F4B9B90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bookmarkStart w:id="39" w:name="Text130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9"/>
          </w:p>
        </w:tc>
        <w:tc>
          <w:tcPr>
            <w:tcW w:w="994" w:type="dxa"/>
            <w:vAlign w:val="center"/>
          </w:tcPr>
          <w:p w14:paraId="029B9E49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bookmarkStart w:id="40" w:name="Text131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0"/>
          </w:p>
        </w:tc>
        <w:tc>
          <w:tcPr>
            <w:tcW w:w="990" w:type="dxa"/>
            <w:vAlign w:val="center"/>
          </w:tcPr>
          <w:p w14:paraId="27140820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bookmarkStart w:id="41" w:name="Text132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1"/>
          </w:p>
        </w:tc>
        <w:tc>
          <w:tcPr>
            <w:tcW w:w="851" w:type="dxa"/>
            <w:vAlign w:val="center"/>
          </w:tcPr>
          <w:p w14:paraId="4688708B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bookmarkStart w:id="42" w:name="Text133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2"/>
          </w:p>
        </w:tc>
        <w:tc>
          <w:tcPr>
            <w:tcW w:w="992" w:type="dxa"/>
            <w:vAlign w:val="center"/>
          </w:tcPr>
          <w:p w14:paraId="7B5268D2" w14:textId="77777777" w:rsidR="00C8015A" w:rsidRDefault="00C8015A" w:rsidP="00084A69">
            <w:pPr>
              <w:jc w:val="center"/>
            </w:pPr>
            <w:r w:rsidRPr="0034228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228A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228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67" w:type="dxa"/>
            <w:vAlign w:val="center"/>
          </w:tcPr>
          <w:p w14:paraId="238C48CF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bookmarkStart w:id="43" w:name="Text135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3"/>
          </w:p>
        </w:tc>
      </w:tr>
      <w:tr w:rsidR="00C8015A" w14:paraId="572BEDC1" w14:textId="77777777" w:rsidTr="00084A69">
        <w:trPr>
          <w:trHeight w:val="227"/>
        </w:trPr>
        <w:tc>
          <w:tcPr>
            <w:tcW w:w="959" w:type="dxa"/>
            <w:vAlign w:val="center"/>
          </w:tcPr>
          <w:p w14:paraId="2F1FDF69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bookmarkStart w:id="44" w:name="Text136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4"/>
          </w:p>
        </w:tc>
        <w:tc>
          <w:tcPr>
            <w:tcW w:w="992" w:type="dxa"/>
            <w:vAlign w:val="center"/>
          </w:tcPr>
          <w:p w14:paraId="74CA8859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bookmarkStart w:id="45" w:name="Text137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5"/>
          </w:p>
        </w:tc>
        <w:tc>
          <w:tcPr>
            <w:tcW w:w="851" w:type="dxa"/>
            <w:vAlign w:val="center"/>
          </w:tcPr>
          <w:p w14:paraId="18DDA9EF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bookmarkStart w:id="46" w:name="Text138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6"/>
          </w:p>
        </w:tc>
        <w:tc>
          <w:tcPr>
            <w:tcW w:w="992" w:type="dxa"/>
            <w:vAlign w:val="center"/>
          </w:tcPr>
          <w:p w14:paraId="0ACCE302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bookmarkStart w:id="47" w:name="Text139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7"/>
          </w:p>
        </w:tc>
        <w:tc>
          <w:tcPr>
            <w:tcW w:w="994" w:type="dxa"/>
            <w:vAlign w:val="center"/>
          </w:tcPr>
          <w:p w14:paraId="712D8B81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bookmarkStart w:id="48" w:name="Text140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8"/>
          </w:p>
        </w:tc>
        <w:tc>
          <w:tcPr>
            <w:tcW w:w="990" w:type="dxa"/>
            <w:vAlign w:val="center"/>
          </w:tcPr>
          <w:p w14:paraId="7B4DD483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bookmarkStart w:id="49" w:name="Text141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9"/>
          </w:p>
        </w:tc>
        <w:tc>
          <w:tcPr>
            <w:tcW w:w="851" w:type="dxa"/>
            <w:vAlign w:val="center"/>
          </w:tcPr>
          <w:p w14:paraId="73DEA125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42"/>
                  <w:enabled/>
                  <w:calcOnExit w:val="0"/>
                  <w:textInput/>
                </w:ffData>
              </w:fldChar>
            </w:r>
            <w:bookmarkStart w:id="50" w:name="Text142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0"/>
          </w:p>
        </w:tc>
        <w:tc>
          <w:tcPr>
            <w:tcW w:w="992" w:type="dxa"/>
            <w:vAlign w:val="center"/>
          </w:tcPr>
          <w:p w14:paraId="3ED8F683" w14:textId="77777777" w:rsidR="00C8015A" w:rsidRDefault="00C8015A" w:rsidP="00084A69">
            <w:pPr>
              <w:jc w:val="center"/>
            </w:pPr>
            <w:r w:rsidRPr="0034228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228A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228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67" w:type="dxa"/>
            <w:vAlign w:val="center"/>
          </w:tcPr>
          <w:p w14:paraId="2475D2FD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bookmarkStart w:id="51" w:name="Text144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1"/>
          </w:p>
        </w:tc>
      </w:tr>
      <w:tr w:rsidR="00C8015A" w14:paraId="761CB8F6" w14:textId="77777777" w:rsidTr="00084A69">
        <w:trPr>
          <w:trHeight w:val="227"/>
        </w:trPr>
        <w:tc>
          <w:tcPr>
            <w:tcW w:w="959" w:type="dxa"/>
            <w:vAlign w:val="center"/>
          </w:tcPr>
          <w:p w14:paraId="4B4CE7A5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45"/>
                  <w:enabled/>
                  <w:calcOnExit w:val="0"/>
                  <w:textInput/>
                </w:ffData>
              </w:fldChar>
            </w:r>
            <w:bookmarkStart w:id="52" w:name="Text145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2"/>
          </w:p>
        </w:tc>
        <w:tc>
          <w:tcPr>
            <w:tcW w:w="992" w:type="dxa"/>
            <w:vAlign w:val="center"/>
          </w:tcPr>
          <w:p w14:paraId="605F794F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46"/>
                  <w:enabled/>
                  <w:calcOnExit w:val="0"/>
                  <w:textInput/>
                </w:ffData>
              </w:fldChar>
            </w:r>
            <w:bookmarkStart w:id="53" w:name="Text146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3"/>
          </w:p>
        </w:tc>
        <w:tc>
          <w:tcPr>
            <w:tcW w:w="851" w:type="dxa"/>
            <w:vAlign w:val="center"/>
          </w:tcPr>
          <w:p w14:paraId="49BDB9C5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bookmarkStart w:id="54" w:name="Text147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4"/>
          </w:p>
        </w:tc>
        <w:tc>
          <w:tcPr>
            <w:tcW w:w="992" w:type="dxa"/>
            <w:vAlign w:val="center"/>
          </w:tcPr>
          <w:p w14:paraId="0E8C8DE4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48"/>
                  <w:enabled/>
                  <w:calcOnExit w:val="0"/>
                  <w:textInput/>
                </w:ffData>
              </w:fldChar>
            </w:r>
            <w:bookmarkStart w:id="55" w:name="Text148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5"/>
          </w:p>
        </w:tc>
        <w:tc>
          <w:tcPr>
            <w:tcW w:w="994" w:type="dxa"/>
            <w:vAlign w:val="center"/>
          </w:tcPr>
          <w:p w14:paraId="412C16B4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bookmarkStart w:id="56" w:name="Text149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6"/>
          </w:p>
        </w:tc>
        <w:tc>
          <w:tcPr>
            <w:tcW w:w="990" w:type="dxa"/>
            <w:vAlign w:val="center"/>
          </w:tcPr>
          <w:p w14:paraId="536FDE0B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50"/>
                  <w:enabled/>
                  <w:calcOnExit w:val="0"/>
                  <w:textInput/>
                </w:ffData>
              </w:fldChar>
            </w:r>
            <w:bookmarkStart w:id="57" w:name="Text150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7"/>
          </w:p>
        </w:tc>
        <w:tc>
          <w:tcPr>
            <w:tcW w:w="851" w:type="dxa"/>
            <w:vAlign w:val="center"/>
          </w:tcPr>
          <w:p w14:paraId="05A61FFF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51"/>
                  <w:enabled/>
                  <w:calcOnExit w:val="0"/>
                  <w:textInput/>
                </w:ffData>
              </w:fldChar>
            </w:r>
            <w:bookmarkStart w:id="58" w:name="Text151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8"/>
          </w:p>
        </w:tc>
        <w:tc>
          <w:tcPr>
            <w:tcW w:w="992" w:type="dxa"/>
            <w:vAlign w:val="center"/>
          </w:tcPr>
          <w:p w14:paraId="51261E80" w14:textId="77777777" w:rsidR="00C8015A" w:rsidRDefault="00C8015A" w:rsidP="00084A69">
            <w:pPr>
              <w:jc w:val="center"/>
            </w:pPr>
            <w:r w:rsidRPr="0034228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228A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228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67" w:type="dxa"/>
            <w:vAlign w:val="center"/>
          </w:tcPr>
          <w:p w14:paraId="3E6CFC6D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53"/>
                  <w:enabled/>
                  <w:calcOnExit w:val="0"/>
                  <w:textInput/>
                </w:ffData>
              </w:fldChar>
            </w:r>
            <w:bookmarkStart w:id="59" w:name="Text153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9"/>
          </w:p>
        </w:tc>
      </w:tr>
      <w:tr w:rsidR="00C8015A" w14:paraId="7995E85E" w14:textId="77777777" w:rsidTr="00084A69">
        <w:trPr>
          <w:trHeight w:val="227"/>
        </w:trPr>
        <w:tc>
          <w:tcPr>
            <w:tcW w:w="959" w:type="dxa"/>
            <w:vAlign w:val="center"/>
          </w:tcPr>
          <w:p w14:paraId="46F0ADA1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54"/>
                  <w:enabled/>
                  <w:calcOnExit w:val="0"/>
                  <w:textInput/>
                </w:ffData>
              </w:fldChar>
            </w:r>
            <w:bookmarkStart w:id="60" w:name="Text154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0"/>
          </w:p>
        </w:tc>
        <w:tc>
          <w:tcPr>
            <w:tcW w:w="992" w:type="dxa"/>
            <w:vAlign w:val="center"/>
          </w:tcPr>
          <w:p w14:paraId="1A41C17F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bookmarkStart w:id="61" w:name="Text155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1"/>
          </w:p>
        </w:tc>
        <w:tc>
          <w:tcPr>
            <w:tcW w:w="851" w:type="dxa"/>
            <w:vAlign w:val="center"/>
          </w:tcPr>
          <w:p w14:paraId="67A8EDF7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bookmarkStart w:id="62" w:name="Text156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2"/>
          </w:p>
        </w:tc>
        <w:tc>
          <w:tcPr>
            <w:tcW w:w="992" w:type="dxa"/>
            <w:vAlign w:val="center"/>
          </w:tcPr>
          <w:p w14:paraId="56BE0BD9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bookmarkStart w:id="63" w:name="Text157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3"/>
          </w:p>
        </w:tc>
        <w:tc>
          <w:tcPr>
            <w:tcW w:w="994" w:type="dxa"/>
            <w:vAlign w:val="center"/>
          </w:tcPr>
          <w:p w14:paraId="53D96BFB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bookmarkStart w:id="64" w:name="Text158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4"/>
          </w:p>
        </w:tc>
        <w:tc>
          <w:tcPr>
            <w:tcW w:w="990" w:type="dxa"/>
            <w:vAlign w:val="center"/>
          </w:tcPr>
          <w:p w14:paraId="57106874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bookmarkStart w:id="65" w:name="Text159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5"/>
          </w:p>
        </w:tc>
        <w:tc>
          <w:tcPr>
            <w:tcW w:w="851" w:type="dxa"/>
            <w:vAlign w:val="center"/>
          </w:tcPr>
          <w:p w14:paraId="2B84160A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bookmarkStart w:id="66" w:name="Text160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6"/>
          </w:p>
        </w:tc>
        <w:tc>
          <w:tcPr>
            <w:tcW w:w="992" w:type="dxa"/>
            <w:vAlign w:val="center"/>
          </w:tcPr>
          <w:p w14:paraId="054E46B1" w14:textId="77777777" w:rsidR="00C8015A" w:rsidRDefault="00C8015A" w:rsidP="00084A69">
            <w:pPr>
              <w:jc w:val="center"/>
            </w:pPr>
            <w:r w:rsidRPr="0034228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228A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228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67" w:type="dxa"/>
            <w:vAlign w:val="center"/>
          </w:tcPr>
          <w:p w14:paraId="26FAAB9A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62"/>
                  <w:enabled/>
                  <w:calcOnExit w:val="0"/>
                  <w:textInput/>
                </w:ffData>
              </w:fldChar>
            </w:r>
            <w:bookmarkStart w:id="67" w:name="Text162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7"/>
          </w:p>
        </w:tc>
      </w:tr>
      <w:tr w:rsidR="00C8015A" w14:paraId="78B2898A" w14:textId="77777777" w:rsidTr="00084A69">
        <w:trPr>
          <w:trHeight w:val="227"/>
        </w:trPr>
        <w:tc>
          <w:tcPr>
            <w:tcW w:w="959" w:type="dxa"/>
            <w:vAlign w:val="center"/>
          </w:tcPr>
          <w:p w14:paraId="07004B8C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63"/>
                  <w:enabled/>
                  <w:calcOnExit w:val="0"/>
                  <w:textInput/>
                </w:ffData>
              </w:fldChar>
            </w:r>
            <w:bookmarkStart w:id="68" w:name="Text163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8"/>
          </w:p>
        </w:tc>
        <w:tc>
          <w:tcPr>
            <w:tcW w:w="992" w:type="dxa"/>
            <w:vAlign w:val="center"/>
          </w:tcPr>
          <w:p w14:paraId="315EF4D4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64"/>
                  <w:enabled/>
                  <w:calcOnExit w:val="0"/>
                  <w:textInput/>
                </w:ffData>
              </w:fldChar>
            </w:r>
            <w:bookmarkStart w:id="69" w:name="Text164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9"/>
          </w:p>
        </w:tc>
        <w:tc>
          <w:tcPr>
            <w:tcW w:w="851" w:type="dxa"/>
            <w:vAlign w:val="center"/>
          </w:tcPr>
          <w:p w14:paraId="22E340FC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65"/>
                  <w:enabled/>
                  <w:calcOnExit w:val="0"/>
                  <w:textInput/>
                </w:ffData>
              </w:fldChar>
            </w:r>
            <w:bookmarkStart w:id="70" w:name="Text165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0"/>
          </w:p>
        </w:tc>
        <w:tc>
          <w:tcPr>
            <w:tcW w:w="992" w:type="dxa"/>
            <w:vAlign w:val="center"/>
          </w:tcPr>
          <w:p w14:paraId="0340C078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66"/>
                  <w:enabled/>
                  <w:calcOnExit w:val="0"/>
                  <w:textInput/>
                </w:ffData>
              </w:fldChar>
            </w:r>
            <w:bookmarkStart w:id="71" w:name="Text166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1"/>
          </w:p>
        </w:tc>
        <w:tc>
          <w:tcPr>
            <w:tcW w:w="994" w:type="dxa"/>
            <w:vAlign w:val="center"/>
          </w:tcPr>
          <w:p w14:paraId="6624628E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67"/>
                  <w:enabled/>
                  <w:calcOnExit w:val="0"/>
                  <w:textInput/>
                </w:ffData>
              </w:fldChar>
            </w:r>
            <w:bookmarkStart w:id="72" w:name="Text167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2"/>
          </w:p>
        </w:tc>
        <w:tc>
          <w:tcPr>
            <w:tcW w:w="990" w:type="dxa"/>
            <w:vAlign w:val="center"/>
          </w:tcPr>
          <w:p w14:paraId="1CE5CCD0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68"/>
                  <w:enabled/>
                  <w:calcOnExit w:val="0"/>
                  <w:textInput/>
                </w:ffData>
              </w:fldChar>
            </w:r>
            <w:bookmarkStart w:id="73" w:name="Text168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3"/>
          </w:p>
        </w:tc>
        <w:tc>
          <w:tcPr>
            <w:tcW w:w="851" w:type="dxa"/>
            <w:vAlign w:val="center"/>
          </w:tcPr>
          <w:p w14:paraId="36EF0F45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69"/>
                  <w:enabled/>
                  <w:calcOnExit w:val="0"/>
                  <w:textInput/>
                </w:ffData>
              </w:fldChar>
            </w:r>
            <w:bookmarkStart w:id="74" w:name="Text169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4"/>
          </w:p>
        </w:tc>
        <w:tc>
          <w:tcPr>
            <w:tcW w:w="992" w:type="dxa"/>
            <w:vAlign w:val="center"/>
          </w:tcPr>
          <w:p w14:paraId="0C299D64" w14:textId="77777777" w:rsidR="00C8015A" w:rsidRDefault="00C8015A" w:rsidP="00084A69">
            <w:pPr>
              <w:jc w:val="center"/>
            </w:pPr>
            <w:r w:rsidRPr="0034228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228A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228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67" w:type="dxa"/>
            <w:vAlign w:val="center"/>
          </w:tcPr>
          <w:p w14:paraId="3387B835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71"/>
                  <w:enabled/>
                  <w:calcOnExit w:val="0"/>
                  <w:textInput/>
                </w:ffData>
              </w:fldChar>
            </w:r>
            <w:bookmarkStart w:id="75" w:name="Text171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5"/>
          </w:p>
        </w:tc>
      </w:tr>
      <w:tr w:rsidR="00C8015A" w14:paraId="18FEFB62" w14:textId="77777777" w:rsidTr="00084A69">
        <w:trPr>
          <w:trHeight w:val="227"/>
        </w:trPr>
        <w:tc>
          <w:tcPr>
            <w:tcW w:w="959" w:type="dxa"/>
            <w:vAlign w:val="center"/>
          </w:tcPr>
          <w:p w14:paraId="74536D7D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72"/>
                  <w:enabled/>
                  <w:calcOnExit w:val="0"/>
                  <w:textInput/>
                </w:ffData>
              </w:fldChar>
            </w:r>
            <w:bookmarkStart w:id="76" w:name="Text172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6"/>
          </w:p>
        </w:tc>
        <w:tc>
          <w:tcPr>
            <w:tcW w:w="992" w:type="dxa"/>
            <w:vAlign w:val="center"/>
          </w:tcPr>
          <w:p w14:paraId="3F9C4614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73"/>
                  <w:enabled/>
                  <w:calcOnExit w:val="0"/>
                  <w:textInput/>
                </w:ffData>
              </w:fldChar>
            </w:r>
            <w:bookmarkStart w:id="77" w:name="Text173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7"/>
          </w:p>
        </w:tc>
        <w:tc>
          <w:tcPr>
            <w:tcW w:w="851" w:type="dxa"/>
            <w:vAlign w:val="center"/>
          </w:tcPr>
          <w:p w14:paraId="693935DE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74"/>
                  <w:enabled/>
                  <w:calcOnExit w:val="0"/>
                  <w:textInput/>
                </w:ffData>
              </w:fldChar>
            </w:r>
            <w:bookmarkStart w:id="78" w:name="Text174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8"/>
          </w:p>
        </w:tc>
        <w:tc>
          <w:tcPr>
            <w:tcW w:w="992" w:type="dxa"/>
            <w:vAlign w:val="center"/>
          </w:tcPr>
          <w:p w14:paraId="52D48639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75"/>
                  <w:enabled/>
                  <w:calcOnExit w:val="0"/>
                  <w:textInput/>
                </w:ffData>
              </w:fldChar>
            </w:r>
            <w:bookmarkStart w:id="79" w:name="Text175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9"/>
          </w:p>
        </w:tc>
        <w:tc>
          <w:tcPr>
            <w:tcW w:w="994" w:type="dxa"/>
            <w:vAlign w:val="center"/>
          </w:tcPr>
          <w:p w14:paraId="3E2E2D39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76"/>
                  <w:enabled/>
                  <w:calcOnExit w:val="0"/>
                  <w:textInput/>
                </w:ffData>
              </w:fldChar>
            </w:r>
            <w:bookmarkStart w:id="80" w:name="Text176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0"/>
          </w:p>
        </w:tc>
        <w:tc>
          <w:tcPr>
            <w:tcW w:w="990" w:type="dxa"/>
            <w:vAlign w:val="center"/>
          </w:tcPr>
          <w:p w14:paraId="0C89A87F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77"/>
                  <w:enabled/>
                  <w:calcOnExit w:val="0"/>
                  <w:textInput/>
                </w:ffData>
              </w:fldChar>
            </w:r>
            <w:bookmarkStart w:id="81" w:name="Text177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1"/>
          </w:p>
        </w:tc>
        <w:tc>
          <w:tcPr>
            <w:tcW w:w="851" w:type="dxa"/>
            <w:vAlign w:val="center"/>
          </w:tcPr>
          <w:p w14:paraId="1811B9E0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78"/>
                  <w:enabled/>
                  <w:calcOnExit w:val="0"/>
                  <w:textInput/>
                </w:ffData>
              </w:fldChar>
            </w:r>
            <w:bookmarkStart w:id="82" w:name="Text178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2"/>
          </w:p>
        </w:tc>
        <w:tc>
          <w:tcPr>
            <w:tcW w:w="992" w:type="dxa"/>
            <w:vAlign w:val="center"/>
          </w:tcPr>
          <w:p w14:paraId="7B148084" w14:textId="77777777" w:rsidR="00C8015A" w:rsidRDefault="00C8015A" w:rsidP="00084A69">
            <w:pPr>
              <w:jc w:val="center"/>
            </w:pPr>
            <w:r w:rsidRPr="0034228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228A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228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67" w:type="dxa"/>
            <w:vAlign w:val="center"/>
          </w:tcPr>
          <w:p w14:paraId="5C93465B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80"/>
                  <w:enabled/>
                  <w:calcOnExit w:val="0"/>
                  <w:textInput/>
                </w:ffData>
              </w:fldChar>
            </w:r>
            <w:bookmarkStart w:id="83" w:name="Text180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3"/>
          </w:p>
        </w:tc>
      </w:tr>
      <w:tr w:rsidR="00C8015A" w14:paraId="2C26C2BA" w14:textId="77777777" w:rsidTr="00084A69">
        <w:trPr>
          <w:trHeight w:val="227"/>
        </w:trPr>
        <w:tc>
          <w:tcPr>
            <w:tcW w:w="959" w:type="dxa"/>
            <w:vAlign w:val="center"/>
          </w:tcPr>
          <w:p w14:paraId="08FEAEC7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bookmarkStart w:id="84" w:name="Text181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4"/>
          </w:p>
        </w:tc>
        <w:tc>
          <w:tcPr>
            <w:tcW w:w="992" w:type="dxa"/>
            <w:vAlign w:val="center"/>
          </w:tcPr>
          <w:p w14:paraId="2D83C968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82"/>
                  <w:enabled/>
                  <w:calcOnExit w:val="0"/>
                  <w:textInput/>
                </w:ffData>
              </w:fldChar>
            </w:r>
            <w:bookmarkStart w:id="85" w:name="Text182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5"/>
          </w:p>
        </w:tc>
        <w:tc>
          <w:tcPr>
            <w:tcW w:w="851" w:type="dxa"/>
            <w:vAlign w:val="center"/>
          </w:tcPr>
          <w:p w14:paraId="33D26EB4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83"/>
                  <w:enabled/>
                  <w:calcOnExit w:val="0"/>
                  <w:textInput/>
                </w:ffData>
              </w:fldChar>
            </w:r>
            <w:bookmarkStart w:id="86" w:name="Text183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6"/>
          </w:p>
        </w:tc>
        <w:tc>
          <w:tcPr>
            <w:tcW w:w="992" w:type="dxa"/>
            <w:vAlign w:val="center"/>
          </w:tcPr>
          <w:p w14:paraId="2AEDB3A7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84"/>
                  <w:enabled/>
                  <w:calcOnExit w:val="0"/>
                  <w:textInput/>
                </w:ffData>
              </w:fldChar>
            </w:r>
            <w:bookmarkStart w:id="87" w:name="Text184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7"/>
          </w:p>
        </w:tc>
        <w:tc>
          <w:tcPr>
            <w:tcW w:w="994" w:type="dxa"/>
            <w:vAlign w:val="center"/>
          </w:tcPr>
          <w:p w14:paraId="7C11D359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85"/>
                  <w:enabled/>
                  <w:calcOnExit w:val="0"/>
                  <w:textInput/>
                </w:ffData>
              </w:fldChar>
            </w:r>
            <w:bookmarkStart w:id="88" w:name="Text185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8"/>
          </w:p>
        </w:tc>
        <w:tc>
          <w:tcPr>
            <w:tcW w:w="990" w:type="dxa"/>
            <w:vAlign w:val="center"/>
          </w:tcPr>
          <w:p w14:paraId="52E5FAB0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86"/>
                  <w:enabled/>
                  <w:calcOnExit w:val="0"/>
                  <w:textInput/>
                </w:ffData>
              </w:fldChar>
            </w:r>
            <w:bookmarkStart w:id="89" w:name="Text186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9"/>
          </w:p>
        </w:tc>
        <w:tc>
          <w:tcPr>
            <w:tcW w:w="851" w:type="dxa"/>
            <w:vAlign w:val="center"/>
          </w:tcPr>
          <w:p w14:paraId="5BCF076E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87"/>
                  <w:enabled/>
                  <w:calcOnExit w:val="0"/>
                  <w:textInput/>
                </w:ffData>
              </w:fldChar>
            </w:r>
            <w:bookmarkStart w:id="90" w:name="Text187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0"/>
          </w:p>
        </w:tc>
        <w:tc>
          <w:tcPr>
            <w:tcW w:w="992" w:type="dxa"/>
            <w:vAlign w:val="center"/>
          </w:tcPr>
          <w:p w14:paraId="305CEA78" w14:textId="77777777" w:rsidR="00C8015A" w:rsidRDefault="00C8015A" w:rsidP="00084A69">
            <w:pPr>
              <w:jc w:val="center"/>
            </w:pPr>
            <w:r w:rsidRPr="0034228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228A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228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67" w:type="dxa"/>
            <w:vAlign w:val="center"/>
          </w:tcPr>
          <w:p w14:paraId="779BB975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89"/>
                  <w:enabled/>
                  <w:calcOnExit w:val="0"/>
                  <w:textInput/>
                </w:ffData>
              </w:fldChar>
            </w:r>
            <w:bookmarkStart w:id="91" w:name="Text189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1"/>
          </w:p>
        </w:tc>
      </w:tr>
      <w:tr w:rsidR="00C8015A" w14:paraId="4F39CD70" w14:textId="77777777" w:rsidTr="00084A69">
        <w:trPr>
          <w:trHeight w:val="227"/>
        </w:trPr>
        <w:tc>
          <w:tcPr>
            <w:tcW w:w="959" w:type="dxa"/>
            <w:vAlign w:val="center"/>
          </w:tcPr>
          <w:p w14:paraId="660931E9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90"/>
                  <w:enabled/>
                  <w:calcOnExit w:val="0"/>
                  <w:textInput/>
                </w:ffData>
              </w:fldChar>
            </w:r>
            <w:bookmarkStart w:id="92" w:name="Text190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2"/>
          </w:p>
        </w:tc>
        <w:tc>
          <w:tcPr>
            <w:tcW w:w="992" w:type="dxa"/>
            <w:vAlign w:val="center"/>
          </w:tcPr>
          <w:p w14:paraId="09CC9768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91"/>
                  <w:enabled/>
                  <w:calcOnExit w:val="0"/>
                  <w:textInput/>
                </w:ffData>
              </w:fldChar>
            </w:r>
            <w:bookmarkStart w:id="93" w:name="Text191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3"/>
          </w:p>
        </w:tc>
        <w:tc>
          <w:tcPr>
            <w:tcW w:w="851" w:type="dxa"/>
            <w:vAlign w:val="center"/>
          </w:tcPr>
          <w:p w14:paraId="08D92981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92"/>
                  <w:enabled/>
                  <w:calcOnExit w:val="0"/>
                  <w:textInput/>
                </w:ffData>
              </w:fldChar>
            </w:r>
            <w:bookmarkStart w:id="94" w:name="Text192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4"/>
          </w:p>
        </w:tc>
        <w:tc>
          <w:tcPr>
            <w:tcW w:w="992" w:type="dxa"/>
            <w:vAlign w:val="center"/>
          </w:tcPr>
          <w:p w14:paraId="0E1A0099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93"/>
                  <w:enabled/>
                  <w:calcOnExit w:val="0"/>
                  <w:textInput/>
                </w:ffData>
              </w:fldChar>
            </w:r>
            <w:bookmarkStart w:id="95" w:name="Text193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5"/>
          </w:p>
        </w:tc>
        <w:tc>
          <w:tcPr>
            <w:tcW w:w="994" w:type="dxa"/>
            <w:vAlign w:val="center"/>
          </w:tcPr>
          <w:p w14:paraId="1695B30B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9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990" w:type="dxa"/>
            <w:vAlign w:val="center"/>
          </w:tcPr>
          <w:p w14:paraId="08026F16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95"/>
                  <w:enabled/>
                  <w:calcOnExit w:val="0"/>
                  <w:textInput/>
                </w:ffData>
              </w:fldChar>
            </w:r>
            <w:bookmarkStart w:id="96" w:name="Text195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6"/>
          </w:p>
        </w:tc>
        <w:tc>
          <w:tcPr>
            <w:tcW w:w="851" w:type="dxa"/>
            <w:vAlign w:val="center"/>
          </w:tcPr>
          <w:p w14:paraId="606C5A69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96"/>
                  <w:enabled/>
                  <w:calcOnExit w:val="0"/>
                  <w:textInput/>
                </w:ffData>
              </w:fldChar>
            </w:r>
            <w:bookmarkStart w:id="97" w:name="Text196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7"/>
          </w:p>
        </w:tc>
        <w:tc>
          <w:tcPr>
            <w:tcW w:w="992" w:type="dxa"/>
            <w:vAlign w:val="center"/>
          </w:tcPr>
          <w:p w14:paraId="37D5498F" w14:textId="77777777" w:rsidR="00C8015A" w:rsidRDefault="00C8015A" w:rsidP="00084A69">
            <w:pPr>
              <w:jc w:val="center"/>
            </w:pPr>
            <w:r w:rsidRPr="0034228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228A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228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67" w:type="dxa"/>
            <w:vAlign w:val="center"/>
          </w:tcPr>
          <w:p w14:paraId="0C73BD82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98"/>
                  <w:enabled/>
                  <w:calcOnExit w:val="0"/>
                  <w:textInput/>
                </w:ffData>
              </w:fldChar>
            </w:r>
            <w:bookmarkStart w:id="98" w:name="Text198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8"/>
          </w:p>
        </w:tc>
      </w:tr>
      <w:tr w:rsidR="00C8015A" w14:paraId="0781FDD4" w14:textId="77777777" w:rsidTr="00084A69">
        <w:trPr>
          <w:trHeight w:val="227"/>
        </w:trPr>
        <w:tc>
          <w:tcPr>
            <w:tcW w:w="959" w:type="dxa"/>
            <w:vAlign w:val="center"/>
          </w:tcPr>
          <w:p w14:paraId="778B17C7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99"/>
                  <w:enabled/>
                  <w:calcOnExit w:val="0"/>
                  <w:textInput/>
                </w:ffData>
              </w:fldChar>
            </w:r>
            <w:bookmarkStart w:id="99" w:name="Text199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9"/>
          </w:p>
        </w:tc>
        <w:tc>
          <w:tcPr>
            <w:tcW w:w="992" w:type="dxa"/>
            <w:vAlign w:val="center"/>
          </w:tcPr>
          <w:p w14:paraId="2E1C222F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00"/>
                  <w:enabled/>
                  <w:calcOnExit w:val="0"/>
                  <w:textInput/>
                </w:ffData>
              </w:fldChar>
            </w:r>
            <w:bookmarkStart w:id="100" w:name="Text200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0"/>
          </w:p>
        </w:tc>
        <w:tc>
          <w:tcPr>
            <w:tcW w:w="851" w:type="dxa"/>
            <w:vAlign w:val="center"/>
          </w:tcPr>
          <w:p w14:paraId="08582657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01"/>
                  <w:enabled/>
                  <w:calcOnExit w:val="0"/>
                  <w:textInput/>
                </w:ffData>
              </w:fldChar>
            </w:r>
            <w:bookmarkStart w:id="101" w:name="Text201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1"/>
          </w:p>
        </w:tc>
        <w:tc>
          <w:tcPr>
            <w:tcW w:w="992" w:type="dxa"/>
            <w:vAlign w:val="center"/>
          </w:tcPr>
          <w:p w14:paraId="38C39319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02"/>
                  <w:enabled/>
                  <w:calcOnExit w:val="0"/>
                  <w:textInput/>
                </w:ffData>
              </w:fldChar>
            </w:r>
            <w:bookmarkStart w:id="102" w:name="Text202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2"/>
          </w:p>
        </w:tc>
        <w:tc>
          <w:tcPr>
            <w:tcW w:w="994" w:type="dxa"/>
            <w:vAlign w:val="center"/>
          </w:tcPr>
          <w:p w14:paraId="41EF0877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03"/>
                  <w:enabled/>
                  <w:calcOnExit w:val="0"/>
                  <w:textInput/>
                </w:ffData>
              </w:fldChar>
            </w:r>
            <w:bookmarkStart w:id="103" w:name="Text203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3"/>
          </w:p>
        </w:tc>
        <w:tc>
          <w:tcPr>
            <w:tcW w:w="990" w:type="dxa"/>
            <w:vAlign w:val="center"/>
          </w:tcPr>
          <w:p w14:paraId="0A2483AB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04"/>
                  <w:enabled/>
                  <w:calcOnExit w:val="0"/>
                  <w:textInput/>
                </w:ffData>
              </w:fldChar>
            </w:r>
            <w:bookmarkStart w:id="104" w:name="Text204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4"/>
          </w:p>
        </w:tc>
        <w:tc>
          <w:tcPr>
            <w:tcW w:w="851" w:type="dxa"/>
            <w:vAlign w:val="center"/>
          </w:tcPr>
          <w:p w14:paraId="35DBE0B5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05"/>
                  <w:enabled/>
                  <w:calcOnExit w:val="0"/>
                  <w:textInput/>
                </w:ffData>
              </w:fldChar>
            </w:r>
            <w:bookmarkStart w:id="105" w:name="Text205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5"/>
          </w:p>
        </w:tc>
        <w:tc>
          <w:tcPr>
            <w:tcW w:w="992" w:type="dxa"/>
            <w:vAlign w:val="center"/>
          </w:tcPr>
          <w:p w14:paraId="4F485253" w14:textId="77777777" w:rsidR="00C8015A" w:rsidRDefault="00C8015A" w:rsidP="00084A69">
            <w:pPr>
              <w:jc w:val="center"/>
            </w:pPr>
            <w:r w:rsidRPr="0034228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228A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228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67" w:type="dxa"/>
            <w:vAlign w:val="center"/>
          </w:tcPr>
          <w:p w14:paraId="248B1A70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07"/>
                  <w:enabled/>
                  <w:calcOnExit w:val="0"/>
                  <w:textInput/>
                </w:ffData>
              </w:fldChar>
            </w:r>
            <w:bookmarkStart w:id="106" w:name="Text207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6"/>
          </w:p>
        </w:tc>
      </w:tr>
      <w:tr w:rsidR="00C8015A" w14:paraId="35DB8259" w14:textId="77777777" w:rsidTr="00084A69">
        <w:trPr>
          <w:trHeight w:val="227"/>
        </w:trPr>
        <w:tc>
          <w:tcPr>
            <w:tcW w:w="959" w:type="dxa"/>
            <w:vAlign w:val="center"/>
          </w:tcPr>
          <w:p w14:paraId="20F357E7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08"/>
                  <w:enabled/>
                  <w:calcOnExit w:val="0"/>
                  <w:textInput/>
                </w:ffData>
              </w:fldChar>
            </w:r>
            <w:bookmarkStart w:id="107" w:name="Text208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7"/>
          </w:p>
        </w:tc>
        <w:tc>
          <w:tcPr>
            <w:tcW w:w="992" w:type="dxa"/>
            <w:vAlign w:val="center"/>
          </w:tcPr>
          <w:p w14:paraId="32800100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09"/>
                  <w:enabled/>
                  <w:calcOnExit w:val="0"/>
                  <w:textInput/>
                </w:ffData>
              </w:fldChar>
            </w:r>
            <w:bookmarkStart w:id="108" w:name="Text209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8"/>
          </w:p>
        </w:tc>
        <w:tc>
          <w:tcPr>
            <w:tcW w:w="851" w:type="dxa"/>
            <w:vAlign w:val="center"/>
          </w:tcPr>
          <w:p w14:paraId="73B32CCC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10"/>
                  <w:enabled/>
                  <w:calcOnExit w:val="0"/>
                  <w:textInput/>
                </w:ffData>
              </w:fldChar>
            </w:r>
            <w:bookmarkStart w:id="109" w:name="Text210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9"/>
          </w:p>
        </w:tc>
        <w:tc>
          <w:tcPr>
            <w:tcW w:w="992" w:type="dxa"/>
            <w:vAlign w:val="center"/>
          </w:tcPr>
          <w:p w14:paraId="3BCA791C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11"/>
                  <w:enabled/>
                  <w:calcOnExit w:val="0"/>
                  <w:textInput/>
                </w:ffData>
              </w:fldChar>
            </w:r>
            <w:bookmarkStart w:id="110" w:name="Text211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0"/>
          </w:p>
        </w:tc>
        <w:tc>
          <w:tcPr>
            <w:tcW w:w="994" w:type="dxa"/>
            <w:vAlign w:val="center"/>
          </w:tcPr>
          <w:p w14:paraId="6194E955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12"/>
                  <w:enabled/>
                  <w:calcOnExit w:val="0"/>
                  <w:textInput/>
                </w:ffData>
              </w:fldChar>
            </w:r>
            <w:bookmarkStart w:id="111" w:name="Text212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1"/>
          </w:p>
        </w:tc>
        <w:tc>
          <w:tcPr>
            <w:tcW w:w="990" w:type="dxa"/>
            <w:vAlign w:val="center"/>
          </w:tcPr>
          <w:p w14:paraId="28C84AA1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13"/>
                  <w:enabled/>
                  <w:calcOnExit w:val="0"/>
                  <w:textInput/>
                </w:ffData>
              </w:fldChar>
            </w:r>
            <w:bookmarkStart w:id="112" w:name="Text213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2"/>
          </w:p>
        </w:tc>
        <w:tc>
          <w:tcPr>
            <w:tcW w:w="851" w:type="dxa"/>
            <w:vAlign w:val="center"/>
          </w:tcPr>
          <w:p w14:paraId="26E3D9C8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14"/>
                  <w:enabled/>
                  <w:calcOnExit w:val="0"/>
                  <w:textInput/>
                </w:ffData>
              </w:fldChar>
            </w:r>
            <w:bookmarkStart w:id="113" w:name="Text214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3"/>
          </w:p>
        </w:tc>
        <w:tc>
          <w:tcPr>
            <w:tcW w:w="992" w:type="dxa"/>
            <w:vAlign w:val="center"/>
          </w:tcPr>
          <w:p w14:paraId="0E269897" w14:textId="77777777" w:rsidR="00C8015A" w:rsidRDefault="00C8015A" w:rsidP="00084A69">
            <w:pPr>
              <w:jc w:val="center"/>
            </w:pPr>
            <w:r w:rsidRPr="0034228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228A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228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67" w:type="dxa"/>
            <w:vAlign w:val="center"/>
          </w:tcPr>
          <w:p w14:paraId="79B87E8B" w14:textId="77777777" w:rsidR="00C8015A" w:rsidRDefault="00C8015A" w:rsidP="00084A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16"/>
                  <w:enabled/>
                  <w:calcOnExit w:val="0"/>
                  <w:textInput/>
                </w:ffData>
              </w:fldChar>
            </w:r>
            <w:bookmarkStart w:id="114" w:name="Text216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4"/>
          </w:p>
        </w:tc>
      </w:tr>
    </w:tbl>
    <w:p w14:paraId="412460E1" w14:textId="77777777" w:rsidR="00C8015A" w:rsidRPr="005021E5" w:rsidRDefault="00C8015A" w:rsidP="00C8015A">
      <w:pPr>
        <w:rPr>
          <w:sz w:val="16"/>
          <w:szCs w:val="16"/>
        </w:rPr>
      </w:pPr>
    </w:p>
    <w:tbl>
      <w:tblPr>
        <w:tblStyle w:val="TableGrid"/>
        <w:tblW w:w="0" w:type="auto"/>
        <w:tblLayout w:type="fixed"/>
        <w:tblLook w:val="01E0" w:firstRow="1" w:lastRow="1" w:firstColumn="1" w:lastColumn="1" w:noHBand="0" w:noVBand="0"/>
      </w:tblPr>
      <w:tblGrid>
        <w:gridCol w:w="10188"/>
      </w:tblGrid>
      <w:tr w:rsidR="00C8015A" w:rsidRPr="00C8015A" w14:paraId="11CFB6C5" w14:textId="77777777" w:rsidTr="00084A69">
        <w:tc>
          <w:tcPr>
            <w:tcW w:w="10188" w:type="dxa"/>
          </w:tcPr>
          <w:p w14:paraId="2BA57BB2" w14:textId="77777777" w:rsidR="00C8015A" w:rsidRPr="00084A69" w:rsidRDefault="00C8015A" w:rsidP="00084A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871AFB" w14:textId="77777777" w:rsidR="00C8015A" w:rsidRPr="00084A69" w:rsidRDefault="00C8015A" w:rsidP="00084A69">
            <w:pPr>
              <w:rPr>
                <w:rFonts w:ascii="Arial" w:hAnsi="Arial" w:cs="Arial"/>
                <w:sz w:val="18"/>
                <w:szCs w:val="18"/>
              </w:rPr>
            </w:pPr>
            <w:r w:rsidRPr="00084A69">
              <w:rPr>
                <w:rFonts w:ascii="Arial" w:hAnsi="Arial" w:cs="Arial"/>
                <w:sz w:val="18"/>
                <w:szCs w:val="18"/>
                <w:vertAlign w:val="superscript"/>
              </w:rPr>
              <w:t>1</w:t>
            </w:r>
            <w:r w:rsidRPr="00084A69">
              <w:rPr>
                <w:rFonts w:ascii="Arial" w:hAnsi="Arial" w:cs="Arial"/>
                <w:sz w:val="18"/>
                <w:szCs w:val="18"/>
              </w:rPr>
              <w:t>Structure Class:</w:t>
            </w:r>
            <w:r w:rsidRPr="00084A69">
              <w:rPr>
                <w:rFonts w:ascii="Arial" w:hAnsi="Arial" w:cs="Arial"/>
                <w:sz w:val="18"/>
                <w:szCs w:val="18"/>
              </w:rPr>
              <w:tab/>
            </w:r>
            <w:r w:rsidRPr="00084A69">
              <w:rPr>
                <w:rFonts w:ascii="Arial" w:hAnsi="Arial" w:cs="Arial"/>
                <w:b/>
                <w:sz w:val="18"/>
                <w:szCs w:val="18"/>
              </w:rPr>
              <w:t>B</w:t>
            </w:r>
            <w:r w:rsidRPr="00084A69">
              <w:rPr>
                <w:rFonts w:ascii="Arial" w:hAnsi="Arial" w:cs="Arial"/>
                <w:sz w:val="18"/>
                <w:szCs w:val="18"/>
              </w:rPr>
              <w:t xml:space="preserve">ridge – </w:t>
            </w:r>
            <w:r w:rsidRPr="00084A69">
              <w:rPr>
                <w:rFonts w:ascii="Arial" w:hAnsi="Arial" w:cs="Arial"/>
                <w:b/>
                <w:sz w:val="18"/>
                <w:szCs w:val="18"/>
              </w:rPr>
              <w:t>S</w:t>
            </w:r>
            <w:r w:rsidRPr="00084A69">
              <w:rPr>
                <w:rFonts w:ascii="Arial" w:hAnsi="Arial" w:cs="Arial"/>
                <w:sz w:val="18"/>
                <w:szCs w:val="18"/>
              </w:rPr>
              <w:t>emi-permanent</w:t>
            </w:r>
            <w:r w:rsidR="00084A69" w:rsidRPr="00084A69">
              <w:rPr>
                <w:rFonts w:ascii="Arial" w:hAnsi="Arial" w:cs="Arial"/>
                <w:sz w:val="18"/>
                <w:szCs w:val="18"/>
              </w:rPr>
              <w:t xml:space="preserve"> (BS)</w:t>
            </w:r>
            <w:r w:rsidRPr="00084A69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084A69">
              <w:rPr>
                <w:rFonts w:ascii="Arial" w:hAnsi="Arial" w:cs="Arial"/>
                <w:b/>
                <w:sz w:val="18"/>
                <w:szCs w:val="18"/>
              </w:rPr>
              <w:t>P</w:t>
            </w:r>
            <w:r w:rsidRPr="00084A69">
              <w:rPr>
                <w:rFonts w:ascii="Arial" w:hAnsi="Arial" w:cs="Arial"/>
                <w:sz w:val="18"/>
                <w:szCs w:val="18"/>
              </w:rPr>
              <w:t>ermanent</w:t>
            </w:r>
            <w:r w:rsidR="00084A69" w:rsidRPr="00084A69">
              <w:rPr>
                <w:rFonts w:ascii="Arial" w:hAnsi="Arial" w:cs="Arial"/>
                <w:sz w:val="18"/>
                <w:szCs w:val="18"/>
              </w:rPr>
              <w:t xml:space="preserve"> (BP)</w:t>
            </w:r>
            <w:r w:rsidRPr="00084A69">
              <w:rPr>
                <w:rFonts w:ascii="Arial" w:hAnsi="Arial" w:cs="Arial"/>
                <w:sz w:val="18"/>
                <w:szCs w:val="18"/>
              </w:rPr>
              <w:t xml:space="preserve"> or </w:t>
            </w:r>
            <w:r w:rsidRPr="00084A69"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Pr="00084A69">
              <w:rPr>
                <w:rFonts w:ascii="Arial" w:hAnsi="Arial" w:cs="Arial"/>
                <w:sz w:val="18"/>
                <w:szCs w:val="18"/>
              </w:rPr>
              <w:t>emporary</w:t>
            </w:r>
            <w:r w:rsidR="00084A69" w:rsidRPr="00084A69">
              <w:rPr>
                <w:rFonts w:ascii="Arial" w:hAnsi="Arial" w:cs="Arial"/>
                <w:sz w:val="18"/>
                <w:szCs w:val="18"/>
              </w:rPr>
              <w:t xml:space="preserve"> (BT)</w:t>
            </w:r>
          </w:p>
          <w:p w14:paraId="0822D552" w14:textId="322469AD" w:rsidR="00C8015A" w:rsidRPr="00084A69" w:rsidRDefault="00C8015A" w:rsidP="00084A69">
            <w:pPr>
              <w:rPr>
                <w:rFonts w:ascii="Arial" w:hAnsi="Arial" w:cs="Arial"/>
                <w:sz w:val="18"/>
                <w:szCs w:val="18"/>
              </w:rPr>
            </w:pPr>
            <w:r w:rsidRPr="00084A69">
              <w:rPr>
                <w:rFonts w:ascii="Arial" w:hAnsi="Arial" w:cs="Arial"/>
                <w:sz w:val="18"/>
                <w:szCs w:val="18"/>
              </w:rPr>
              <w:tab/>
            </w:r>
            <w:r w:rsidRPr="00084A69">
              <w:rPr>
                <w:rFonts w:ascii="Arial" w:hAnsi="Arial" w:cs="Arial"/>
                <w:sz w:val="18"/>
                <w:szCs w:val="18"/>
              </w:rPr>
              <w:tab/>
            </w:r>
            <w:r w:rsidRPr="00084A69"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Pr="00084A69">
              <w:rPr>
                <w:rFonts w:ascii="Arial" w:hAnsi="Arial" w:cs="Arial"/>
                <w:sz w:val="18"/>
                <w:szCs w:val="18"/>
              </w:rPr>
              <w:t xml:space="preserve">ulvert – </w:t>
            </w:r>
            <w:r w:rsidRPr="00084A69">
              <w:rPr>
                <w:rFonts w:ascii="Arial" w:hAnsi="Arial" w:cs="Arial"/>
                <w:b/>
                <w:sz w:val="18"/>
                <w:szCs w:val="18"/>
              </w:rPr>
              <w:t>R</w:t>
            </w:r>
            <w:r w:rsidRPr="00084A69">
              <w:rPr>
                <w:rFonts w:ascii="Arial" w:hAnsi="Arial" w:cs="Arial"/>
                <w:sz w:val="18"/>
                <w:szCs w:val="18"/>
              </w:rPr>
              <w:t>ound</w:t>
            </w:r>
            <w:r w:rsidR="00084A69" w:rsidRPr="00084A69">
              <w:rPr>
                <w:rFonts w:ascii="Arial" w:hAnsi="Arial" w:cs="Arial"/>
                <w:sz w:val="18"/>
                <w:szCs w:val="18"/>
              </w:rPr>
              <w:t xml:space="preserve"> (CR)</w:t>
            </w:r>
            <w:r w:rsidRPr="00084A69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084A69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Pr="00084A69">
              <w:rPr>
                <w:rFonts w:ascii="Arial" w:hAnsi="Arial" w:cs="Arial"/>
                <w:sz w:val="18"/>
                <w:szCs w:val="18"/>
              </w:rPr>
              <w:t>lliptical</w:t>
            </w:r>
            <w:r w:rsidR="00084A69" w:rsidRPr="00084A69">
              <w:rPr>
                <w:rFonts w:ascii="Arial" w:hAnsi="Arial" w:cs="Arial"/>
                <w:sz w:val="18"/>
                <w:szCs w:val="18"/>
              </w:rPr>
              <w:t xml:space="preserve"> (CE)</w:t>
            </w:r>
            <w:r w:rsidR="004A1BB8">
              <w:rPr>
                <w:rFonts w:ascii="Arial" w:hAnsi="Arial" w:cs="Arial"/>
                <w:sz w:val="18"/>
                <w:szCs w:val="18"/>
              </w:rPr>
              <w:t xml:space="preserve"> or</w:t>
            </w:r>
            <w:r w:rsidRPr="00084A6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4A69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084A69">
              <w:rPr>
                <w:rFonts w:ascii="Arial" w:hAnsi="Arial" w:cs="Arial"/>
                <w:sz w:val="18"/>
                <w:szCs w:val="18"/>
              </w:rPr>
              <w:t>rch</w:t>
            </w:r>
            <w:r w:rsidR="00084A69" w:rsidRPr="00084A69">
              <w:rPr>
                <w:rFonts w:ascii="Arial" w:hAnsi="Arial" w:cs="Arial"/>
                <w:sz w:val="18"/>
                <w:szCs w:val="18"/>
              </w:rPr>
              <w:t xml:space="preserve"> (CA)</w:t>
            </w:r>
          </w:p>
          <w:p w14:paraId="3B5E5EDD" w14:textId="77777777" w:rsidR="00C8015A" w:rsidRPr="00084A69" w:rsidRDefault="00C8015A" w:rsidP="00084A69">
            <w:pPr>
              <w:rPr>
                <w:rFonts w:ascii="Arial" w:hAnsi="Arial" w:cs="Arial"/>
                <w:sz w:val="18"/>
                <w:szCs w:val="18"/>
              </w:rPr>
            </w:pPr>
            <w:r w:rsidRPr="00084A69">
              <w:rPr>
                <w:rFonts w:ascii="Arial" w:hAnsi="Arial" w:cs="Arial"/>
                <w:sz w:val="18"/>
                <w:szCs w:val="18"/>
              </w:rPr>
              <w:tab/>
            </w:r>
            <w:r w:rsidRPr="00084A69">
              <w:rPr>
                <w:rFonts w:ascii="Arial" w:hAnsi="Arial" w:cs="Arial"/>
                <w:sz w:val="18"/>
                <w:szCs w:val="18"/>
              </w:rPr>
              <w:tab/>
              <w:t>Design Vehicle – L75, L100 or L625</w:t>
            </w:r>
          </w:p>
          <w:p w14:paraId="2E6A2757" w14:textId="77777777" w:rsidR="00C8015A" w:rsidRPr="00084A69" w:rsidRDefault="00C8015A" w:rsidP="00084A69">
            <w:pPr>
              <w:rPr>
                <w:rFonts w:ascii="Arial" w:hAnsi="Arial" w:cs="Arial"/>
                <w:sz w:val="18"/>
                <w:szCs w:val="18"/>
              </w:rPr>
            </w:pPr>
            <w:r w:rsidRPr="00084A69">
              <w:rPr>
                <w:rFonts w:ascii="Arial" w:hAnsi="Arial" w:cs="Arial"/>
                <w:sz w:val="18"/>
                <w:szCs w:val="18"/>
              </w:rPr>
              <w:tab/>
            </w:r>
            <w:r w:rsidRPr="00084A69">
              <w:rPr>
                <w:rFonts w:ascii="Arial" w:hAnsi="Arial" w:cs="Arial"/>
                <w:sz w:val="18"/>
                <w:szCs w:val="18"/>
              </w:rPr>
              <w:tab/>
              <w:t>eg. BT/L75 (temporary bridge with load rating of L75)</w:t>
            </w:r>
          </w:p>
          <w:p w14:paraId="39741364" w14:textId="77777777" w:rsidR="00084A69" w:rsidRDefault="00084A69" w:rsidP="00084A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</w:p>
          <w:p w14:paraId="3A5D4136" w14:textId="77777777" w:rsidR="00C8015A" w:rsidRPr="00084A69" w:rsidRDefault="00C8015A" w:rsidP="00084A69">
            <w:pPr>
              <w:rPr>
                <w:rFonts w:ascii="Arial" w:hAnsi="Arial" w:cs="Arial"/>
                <w:sz w:val="18"/>
                <w:szCs w:val="18"/>
              </w:rPr>
            </w:pPr>
            <w:r w:rsidRPr="00084A69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084A69">
              <w:rPr>
                <w:rFonts w:ascii="Arial" w:hAnsi="Arial" w:cs="Arial"/>
                <w:sz w:val="18"/>
                <w:szCs w:val="18"/>
              </w:rPr>
              <w:t>Structure Size:</w:t>
            </w:r>
            <w:r w:rsidRPr="00084A69">
              <w:rPr>
                <w:rFonts w:ascii="Arial" w:hAnsi="Arial" w:cs="Arial"/>
                <w:sz w:val="18"/>
                <w:szCs w:val="18"/>
              </w:rPr>
              <w:tab/>
              <w:t xml:space="preserve">For bridges, </w:t>
            </w:r>
            <w:r w:rsidR="00084A69" w:rsidRPr="00084A69">
              <w:rPr>
                <w:rFonts w:ascii="Arial" w:hAnsi="Arial" w:cs="Arial"/>
                <w:sz w:val="18"/>
                <w:szCs w:val="18"/>
              </w:rPr>
              <w:t>detail</w:t>
            </w:r>
            <w:r w:rsidRPr="00084A6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84A69" w:rsidRPr="00084A69">
              <w:rPr>
                <w:rFonts w:ascii="Arial" w:hAnsi="Arial" w:cs="Arial"/>
                <w:sz w:val="18"/>
                <w:szCs w:val="18"/>
              </w:rPr>
              <w:t xml:space="preserve">span </w:t>
            </w:r>
            <w:r w:rsidRPr="00084A69">
              <w:rPr>
                <w:rFonts w:ascii="Arial" w:hAnsi="Arial" w:cs="Arial"/>
                <w:sz w:val="18"/>
                <w:szCs w:val="18"/>
              </w:rPr>
              <w:t>length and height of abutment</w:t>
            </w:r>
          </w:p>
          <w:p w14:paraId="269B7E20" w14:textId="77777777" w:rsidR="00084A69" w:rsidRDefault="00C8015A" w:rsidP="00084A69">
            <w:pPr>
              <w:rPr>
                <w:rFonts w:ascii="Arial" w:hAnsi="Arial" w:cs="Arial"/>
                <w:sz w:val="18"/>
                <w:szCs w:val="18"/>
              </w:rPr>
            </w:pPr>
            <w:r w:rsidRPr="00084A69">
              <w:rPr>
                <w:rFonts w:ascii="Arial" w:hAnsi="Arial" w:cs="Arial"/>
                <w:sz w:val="18"/>
                <w:szCs w:val="18"/>
              </w:rPr>
              <w:tab/>
            </w:r>
            <w:r w:rsidRPr="00084A69">
              <w:rPr>
                <w:rFonts w:ascii="Arial" w:hAnsi="Arial" w:cs="Arial"/>
                <w:sz w:val="18"/>
                <w:szCs w:val="18"/>
              </w:rPr>
              <w:tab/>
              <w:t xml:space="preserve">For culverts, </w:t>
            </w:r>
            <w:r w:rsidR="00084A69" w:rsidRPr="00084A69">
              <w:rPr>
                <w:rFonts w:ascii="Arial" w:hAnsi="Arial" w:cs="Arial"/>
                <w:sz w:val="18"/>
                <w:szCs w:val="18"/>
              </w:rPr>
              <w:t>detail</w:t>
            </w:r>
            <w:r w:rsidRPr="00084A69">
              <w:rPr>
                <w:rFonts w:ascii="Arial" w:hAnsi="Arial" w:cs="Arial"/>
                <w:sz w:val="18"/>
                <w:szCs w:val="18"/>
              </w:rPr>
              <w:t xml:space="preserve"> opening dimension</w:t>
            </w:r>
          </w:p>
          <w:p w14:paraId="36424C5F" w14:textId="77777777" w:rsidR="00C8015A" w:rsidRPr="00084A69" w:rsidRDefault="00084A69" w:rsidP="00084A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  <w:t>F</w:t>
            </w:r>
            <w:r w:rsidRPr="00084A69">
              <w:rPr>
                <w:rFonts w:ascii="Arial" w:hAnsi="Arial" w:cs="Arial"/>
                <w:sz w:val="18"/>
                <w:szCs w:val="18"/>
              </w:rPr>
              <w:t xml:space="preserve">or log culverts, </w:t>
            </w:r>
            <w:r>
              <w:rPr>
                <w:rFonts w:ascii="Arial" w:hAnsi="Arial" w:cs="Arial"/>
                <w:sz w:val="18"/>
                <w:szCs w:val="18"/>
              </w:rPr>
              <w:t>detail span length (&lt; 6.0m) and sill log height</w:t>
            </w:r>
          </w:p>
          <w:p w14:paraId="28789B93" w14:textId="77777777" w:rsidR="00C8015A" w:rsidRPr="00084A69" w:rsidRDefault="00C8015A" w:rsidP="00084A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35F51FAF" w14:textId="77777777" w:rsidR="00C8015A" w:rsidRPr="00084A69" w:rsidRDefault="00C8015A" w:rsidP="00084A69">
            <w:pPr>
              <w:rPr>
                <w:rFonts w:ascii="Arial" w:hAnsi="Arial" w:cs="Arial"/>
                <w:sz w:val="18"/>
                <w:szCs w:val="18"/>
              </w:rPr>
            </w:pPr>
            <w:r w:rsidRPr="00084A69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084A69">
              <w:rPr>
                <w:rFonts w:ascii="Arial" w:hAnsi="Arial" w:cs="Arial"/>
                <w:sz w:val="18"/>
                <w:szCs w:val="18"/>
              </w:rPr>
              <w:t>TWC: Temporary Winter Crossing (as defined in FPI Temporary Winter Crossings brochure).</w:t>
            </w:r>
          </w:p>
          <w:p w14:paraId="17CD48C7" w14:textId="77777777" w:rsidR="00C8015A" w:rsidRPr="00084A69" w:rsidRDefault="00C8015A" w:rsidP="00084A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396DC9B8" w14:textId="77777777" w:rsidR="00C8015A" w:rsidRPr="00084A69" w:rsidRDefault="00C8015A" w:rsidP="00084A69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084A69">
              <w:rPr>
                <w:rFonts w:ascii="Arial" w:hAnsi="Arial" w:cs="Arial"/>
                <w:i/>
                <w:sz w:val="18"/>
                <w:szCs w:val="18"/>
              </w:rPr>
              <w:t>Note: Where appropriate, significant drainage (NCD) crossings should also permit the installation of an Appropriate Drainage Structure (eg. under Structure Class, can list as “CR or ADS”).</w:t>
            </w:r>
          </w:p>
          <w:p w14:paraId="43E06000" w14:textId="77777777" w:rsidR="00C8015A" w:rsidRPr="00084A69" w:rsidRDefault="00C8015A" w:rsidP="00084A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8A36414" w14:textId="77777777" w:rsidR="0040718E" w:rsidRPr="009469EC" w:rsidRDefault="0040718E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8"/>
        <w:gridCol w:w="4320"/>
      </w:tblGrid>
      <w:tr w:rsidR="00917464" w:rsidRPr="00245B20" w14:paraId="3167FC7D" w14:textId="77777777" w:rsidTr="00245B20">
        <w:tc>
          <w:tcPr>
            <w:tcW w:w="10188" w:type="dxa"/>
            <w:gridSpan w:val="2"/>
          </w:tcPr>
          <w:p w14:paraId="5F433C2A" w14:textId="77777777" w:rsidR="00917464" w:rsidRPr="00245B20" w:rsidRDefault="00917464" w:rsidP="009937A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5B20">
              <w:rPr>
                <w:rFonts w:ascii="Arial" w:hAnsi="Arial" w:cs="Arial"/>
                <w:b/>
                <w:sz w:val="20"/>
                <w:szCs w:val="20"/>
              </w:rPr>
              <w:t xml:space="preserve">Prepared by: </w:t>
            </w:r>
            <w:r w:rsidR="00DF11B3" w:rsidRPr="00245B20">
              <w:rPr>
                <w:rFonts w:ascii="Arial" w:hAnsi="Arial" w:cs="Arial"/>
                <w:u w:val="single"/>
              </w:rPr>
              <w:fldChar w:fldCharType="begin">
                <w:ffData>
                  <w:name w:val="Text194"/>
                  <w:enabled/>
                  <w:calcOnExit w:val="0"/>
                  <w:textInput/>
                </w:ffData>
              </w:fldChar>
            </w:r>
            <w:r w:rsidR="009744D8" w:rsidRPr="00245B20">
              <w:rPr>
                <w:rFonts w:ascii="Arial" w:hAnsi="Arial" w:cs="Arial"/>
                <w:u w:val="single"/>
              </w:rPr>
              <w:instrText xml:space="preserve"> FORMTEXT </w:instrText>
            </w:r>
            <w:r w:rsidR="00DF11B3" w:rsidRPr="00245B20">
              <w:rPr>
                <w:rFonts w:ascii="Arial" w:hAnsi="Arial" w:cs="Arial"/>
                <w:u w:val="single"/>
              </w:rPr>
            </w:r>
            <w:r w:rsidR="00DF11B3" w:rsidRPr="00245B20">
              <w:rPr>
                <w:rFonts w:ascii="Arial" w:hAnsi="Arial" w:cs="Arial"/>
                <w:u w:val="single"/>
              </w:rPr>
              <w:fldChar w:fldCharType="separate"/>
            </w:r>
            <w:r w:rsidR="009744D8" w:rsidRPr="00245B20">
              <w:rPr>
                <w:rFonts w:ascii="Arial" w:hAnsi="Arial" w:cs="Arial"/>
                <w:noProof/>
                <w:u w:val="single"/>
              </w:rPr>
              <w:t> </w:t>
            </w:r>
            <w:r w:rsidR="009744D8" w:rsidRPr="00245B20">
              <w:rPr>
                <w:rFonts w:ascii="Arial" w:hAnsi="Arial" w:cs="Arial"/>
                <w:noProof/>
                <w:u w:val="single"/>
              </w:rPr>
              <w:t> </w:t>
            </w:r>
            <w:r w:rsidR="009744D8" w:rsidRPr="00245B20">
              <w:rPr>
                <w:rFonts w:ascii="Arial" w:hAnsi="Arial" w:cs="Arial"/>
                <w:noProof/>
                <w:u w:val="single"/>
              </w:rPr>
              <w:t> </w:t>
            </w:r>
            <w:r w:rsidR="009744D8" w:rsidRPr="00245B20">
              <w:rPr>
                <w:rFonts w:ascii="Arial" w:hAnsi="Arial" w:cs="Arial"/>
                <w:noProof/>
                <w:u w:val="single"/>
              </w:rPr>
              <w:t> </w:t>
            </w:r>
            <w:r w:rsidR="009744D8" w:rsidRPr="00245B20">
              <w:rPr>
                <w:rFonts w:ascii="Arial" w:hAnsi="Arial" w:cs="Arial"/>
                <w:noProof/>
                <w:u w:val="single"/>
              </w:rPr>
              <w:t> </w:t>
            </w:r>
            <w:r w:rsidR="00DF11B3" w:rsidRPr="00245B20">
              <w:rPr>
                <w:rFonts w:ascii="Arial" w:hAnsi="Arial" w:cs="Arial"/>
                <w:u w:val="single"/>
              </w:rPr>
              <w:fldChar w:fldCharType="end"/>
            </w:r>
            <w:r w:rsidRPr="00245B2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bookmarkStart w:id="115" w:name="Check11"/>
            <w:r w:rsidR="00DF11B3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937AF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51042B">
              <w:rPr>
                <w:rFonts w:ascii="Arial" w:hAnsi="Arial" w:cs="Arial"/>
                <w:b/>
                <w:sz w:val="20"/>
                <w:szCs w:val="20"/>
              </w:rPr>
            </w:r>
            <w:r w:rsidR="0051042B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DF11B3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15"/>
            <w:r w:rsidRPr="00245B20">
              <w:rPr>
                <w:rFonts w:ascii="Arial" w:hAnsi="Arial" w:cs="Arial"/>
                <w:b/>
                <w:sz w:val="20"/>
                <w:szCs w:val="20"/>
              </w:rPr>
              <w:t xml:space="preserve"> RFT   </w:t>
            </w:r>
            <w:r w:rsidR="00DF11B3" w:rsidRPr="00245B20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6" w:name="Check12"/>
            <w:r w:rsidRPr="00245B20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51042B">
              <w:rPr>
                <w:rFonts w:ascii="Arial" w:hAnsi="Arial" w:cs="Arial"/>
                <w:b/>
                <w:sz w:val="20"/>
                <w:szCs w:val="20"/>
              </w:rPr>
            </w:r>
            <w:r w:rsidR="0051042B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DF11B3" w:rsidRPr="00245B20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16"/>
            <w:r w:rsidRPr="00245B20">
              <w:rPr>
                <w:rFonts w:ascii="Arial" w:hAnsi="Arial" w:cs="Arial"/>
                <w:b/>
                <w:sz w:val="20"/>
                <w:szCs w:val="20"/>
              </w:rPr>
              <w:t xml:space="preserve"> RPF   </w:t>
            </w:r>
            <w:r w:rsidR="00DF11B3" w:rsidRPr="00245B20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7" w:name="Check13"/>
            <w:r w:rsidRPr="00245B20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51042B">
              <w:rPr>
                <w:rFonts w:ascii="Arial" w:hAnsi="Arial" w:cs="Arial"/>
                <w:b/>
                <w:sz w:val="20"/>
                <w:szCs w:val="20"/>
              </w:rPr>
            </w:r>
            <w:r w:rsidR="0051042B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DF11B3" w:rsidRPr="00245B20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17"/>
            <w:r w:rsidRPr="00245B2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F11B3" w:rsidRPr="00245B20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18" w:name="Text20"/>
            <w:r w:rsidRPr="00245B20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DF11B3" w:rsidRPr="00245B20">
              <w:rPr>
                <w:rFonts w:ascii="Arial" w:hAnsi="Arial" w:cs="Arial"/>
                <w:b/>
                <w:sz w:val="20"/>
                <w:szCs w:val="20"/>
              </w:rPr>
            </w:r>
            <w:r w:rsidR="00DF11B3" w:rsidRPr="00245B20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45B2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245B2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245B2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245B2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245B2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DF11B3" w:rsidRPr="00245B20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18"/>
          </w:p>
        </w:tc>
      </w:tr>
      <w:tr w:rsidR="00917464" w:rsidRPr="00245B20" w14:paraId="6F87497D" w14:textId="77777777" w:rsidTr="00245B20">
        <w:tc>
          <w:tcPr>
            <w:tcW w:w="5868" w:type="dxa"/>
          </w:tcPr>
          <w:p w14:paraId="7D4E0A18" w14:textId="77777777" w:rsidR="00917464" w:rsidRPr="00245B20" w:rsidRDefault="00917464">
            <w:pPr>
              <w:rPr>
                <w:rFonts w:ascii="Arial" w:hAnsi="Arial" w:cs="Arial"/>
                <w:sz w:val="20"/>
                <w:szCs w:val="20"/>
              </w:rPr>
            </w:pPr>
          </w:p>
          <w:bookmarkStart w:id="119" w:name="Check16"/>
          <w:p w14:paraId="35E62DE2" w14:textId="77777777" w:rsidR="004E602A" w:rsidRPr="00245B20" w:rsidRDefault="00DF11B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7F2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9"/>
            <w:r w:rsidR="00A6217D" w:rsidRPr="00245B20">
              <w:rPr>
                <w:rFonts w:ascii="Arial" w:hAnsi="Arial" w:cs="Arial"/>
                <w:sz w:val="16"/>
                <w:szCs w:val="16"/>
              </w:rPr>
              <w:t xml:space="preserve"> I certify I personally completed the work described herein.</w:t>
            </w:r>
          </w:p>
          <w:p w14:paraId="5A7B17FC" w14:textId="77777777" w:rsidR="004E602A" w:rsidRPr="00245B20" w:rsidRDefault="004E602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53F311" w14:textId="77777777" w:rsidR="00917464" w:rsidRPr="00245B20" w:rsidRDefault="00DF11B3">
            <w:pPr>
              <w:rPr>
                <w:rFonts w:ascii="Arial" w:hAnsi="Arial" w:cs="Arial"/>
                <w:sz w:val="16"/>
                <w:szCs w:val="16"/>
              </w:rPr>
            </w:pPr>
            <w:r w:rsidRPr="00245B2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0" w:name="Check14"/>
            <w:r w:rsidR="004E602A" w:rsidRPr="00245B2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45B2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0"/>
            <w:r w:rsidR="004E602A" w:rsidRPr="00245B20">
              <w:rPr>
                <w:rFonts w:ascii="Arial" w:hAnsi="Arial" w:cs="Arial"/>
                <w:sz w:val="16"/>
                <w:szCs w:val="16"/>
              </w:rPr>
              <w:t xml:space="preserve"> I certify that the work herein fulfills the standards expected of a member of the ABCFP and that I did personally supervise the work.</w:t>
            </w:r>
          </w:p>
          <w:p w14:paraId="12A0A8D2" w14:textId="77777777" w:rsidR="004E602A" w:rsidRPr="00245B20" w:rsidRDefault="004E602A">
            <w:pPr>
              <w:rPr>
                <w:rFonts w:ascii="Arial" w:hAnsi="Arial" w:cs="Arial"/>
                <w:sz w:val="16"/>
                <w:szCs w:val="16"/>
              </w:rPr>
            </w:pPr>
          </w:p>
          <w:p w14:paraId="38794B5E" w14:textId="77777777" w:rsidR="004E602A" w:rsidRPr="00245B20" w:rsidRDefault="00DF11B3">
            <w:pPr>
              <w:rPr>
                <w:rFonts w:ascii="Arial" w:hAnsi="Arial" w:cs="Arial"/>
                <w:sz w:val="16"/>
                <w:szCs w:val="16"/>
              </w:rPr>
            </w:pPr>
            <w:r w:rsidRPr="00245B2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1" w:name="Check15"/>
            <w:r w:rsidR="004E602A" w:rsidRPr="00245B2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51042B">
              <w:rPr>
                <w:rFonts w:ascii="Arial" w:hAnsi="Arial" w:cs="Arial"/>
                <w:sz w:val="16"/>
                <w:szCs w:val="16"/>
              </w:rPr>
            </w:r>
            <w:r w:rsidR="0051042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45B2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1"/>
            <w:r w:rsidR="004E602A" w:rsidRPr="00245B20">
              <w:rPr>
                <w:rFonts w:ascii="Arial" w:hAnsi="Arial" w:cs="Arial"/>
                <w:sz w:val="16"/>
                <w:szCs w:val="16"/>
              </w:rPr>
              <w:t xml:space="preserve"> I certify that I have reviewed this document and, while I did not personally supervise the work described, I have determined that this work has been done to the standards expected of a member of the ABCFP.</w:t>
            </w:r>
          </w:p>
          <w:p w14:paraId="204D2F24" w14:textId="77777777" w:rsidR="00917464" w:rsidRPr="00245B20" w:rsidRDefault="009174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</w:tcPr>
          <w:p w14:paraId="4C163153" w14:textId="77777777" w:rsidR="00484961" w:rsidRPr="00245B20" w:rsidRDefault="00484961" w:rsidP="00245B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A6F0E4E" w14:textId="77777777" w:rsidR="00917464" w:rsidRPr="00245B20" w:rsidRDefault="00917464" w:rsidP="00245B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B20">
              <w:rPr>
                <w:rFonts w:ascii="Arial" w:hAnsi="Arial" w:cs="Arial"/>
                <w:sz w:val="20"/>
                <w:szCs w:val="20"/>
              </w:rPr>
              <w:t>Signature/Seal</w:t>
            </w:r>
          </w:p>
          <w:p w14:paraId="61846EF2" w14:textId="77777777" w:rsidR="00917464" w:rsidRPr="00245B20" w:rsidRDefault="00917464" w:rsidP="00245B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A124FD" w14:textId="77777777" w:rsidR="00917464" w:rsidRPr="00245B20" w:rsidRDefault="00917464" w:rsidP="00245B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114C70B" w14:textId="77777777" w:rsidR="00917464" w:rsidRPr="00245B20" w:rsidRDefault="00917464" w:rsidP="00245B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524AF44" w14:textId="77777777" w:rsidR="00917464" w:rsidRPr="00245B20" w:rsidRDefault="00A6217D" w:rsidP="00245B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B20">
              <w:rPr>
                <w:rFonts w:ascii="Arial" w:hAnsi="Arial" w:cs="Arial"/>
                <w:sz w:val="20"/>
                <w:szCs w:val="20"/>
              </w:rPr>
              <w:t>_______________________</w:t>
            </w:r>
          </w:p>
          <w:p w14:paraId="6B647501" w14:textId="77777777" w:rsidR="00917464" w:rsidRPr="00245B20" w:rsidRDefault="00917464" w:rsidP="00245B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7E99523" w14:textId="77777777" w:rsidR="00917464" w:rsidRPr="00245B20" w:rsidRDefault="00917464" w:rsidP="00245B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B20">
              <w:rPr>
                <w:rFonts w:ascii="Arial" w:hAnsi="Arial" w:cs="Arial"/>
                <w:sz w:val="20"/>
                <w:szCs w:val="20"/>
              </w:rPr>
              <w:t xml:space="preserve">Date: </w:t>
            </w:r>
            <w:r w:rsidR="009469EC" w:rsidRPr="00245B20">
              <w:rPr>
                <w:rFonts w:ascii="Arial" w:hAnsi="Arial" w:cs="Arial"/>
                <w:u w:val="single"/>
              </w:rPr>
              <w:fldChar w:fldCharType="begin">
                <w:ffData>
                  <w:name w:val="Text194"/>
                  <w:enabled/>
                  <w:calcOnExit w:val="0"/>
                  <w:textInput/>
                </w:ffData>
              </w:fldChar>
            </w:r>
            <w:r w:rsidR="009469EC" w:rsidRPr="00245B20">
              <w:rPr>
                <w:rFonts w:ascii="Arial" w:hAnsi="Arial" w:cs="Arial"/>
                <w:u w:val="single"/>
              </w:rPr>
              <w:instrText xml:space="preserve"> FORMTEXT </w:instrText>
            </w:r>
            <w:r w:rsidR="009469EC" w:rsidRPr="00245B20">
              <w:rPr>
                <w:rFonts w:ascii="Arial" w:hAnsi="Arial" w:cs="Arial"/>
                <w:u w:val="single"/>
              </w:rPr>
            </w:r>
            <w:r w:rsidR="009469EC" w:rsidRPr="00245B20">
              <w:rPr>
                <w:rFonts w:ascii="Arial" w:hAnsi="Arial" w:cs="Arial"/>
                <w:u w:val="single"/>
              </w:rPr>
              <w:fldChar w:fldCharType="separate"/>
            </w:r>
            <w:r w:rsidR="009469EC" w:rsidRPr="00245B20">
              <w:rPr>
                <w:rFonts w:ascii="Arial" w:hAnsi="Arial" w:cs="Arial"/>
                <w:noProof/>
                <w:u w:val="single"/>
              </w:rPr>
              <w:t> </w:t>
            </w:r>
            <w:r w:rsidR="009469EC" w:rsidRPr="00245B20">
              <w:rPr>
                <w:rFonts w:ascii="Arial" w:hAnsi="Arial" w:cs="Arial"/>
                <w:noProof/>
                <w:u w:val="single"/>
              </w:rPr>
              <w:t> </w:t>
            </w:r>
            <w:r w:rsidR="009469EC" w:rsidRPr="00245B20">
              <w:rPr>
                <w:rFonts w:ascii="Arial" w:hAnsi="Arial" w:cs="Arial"/>
                <w:noProof/>
                <w:u w:val="single"/>
              </w:rPr>
              <w:t> </w:t>
            </w:r>
            <w:r w:rsidR="009469EC" w:rsidRPr="00245B20">
              <w:rPr>
                <w:rFonts w:ascii="Arial" w:hAnsi="Arial" w:cs="Arial"/>
                <w:noProof/>
                <w:u w:val="single"/>
              </w:rPr>
              <w:t> </w:t>
            </w:r>
            <w:r w:rsidR="009469EC" w:rsidRPr="00245B20">
              <w:rPr>
                <w:rFonts w:ascii="Arial" w:hAnsi="Arial" w:cs="Arial"/>
                <w:noProof/>
                <w:u w:val="single"/>
              </w:rPr>
              <w:t> </w:t>
            </w:r>
            <w:r w:rsidR="009469EC" w:rsidRPr="00245B20">
              <w:rPr>
                <w:rFonts w:ascii="Arial" w:hAnsi="Arial" w:cs="Arial"/>
                <w:u w:val="single"/>
              </w:rPr>
              <w:fldChar w:fldCharType="end"/>
            </w:r>
          </w:p>
          <w:p w14:paraId="270B173D" w14:textId="77777777" w:rsidR="00484961" w:rsidRPr="00245B20" w:rsidRDefault="00484961" w:rsidP="00245B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41B2171" w14:textId="77777777" w:rsidR="0053778D" w:rsidRDefault="0053778D" w:rsidP="00C8015A">
      <w:pPr>
        <w:jc w:val="center"/>
        <w:rPr>
          <w:rFonts w:ascii="Arial" w:hAnsi="Arial" w:cs="Arial"/>
          <w:sz w:val="16"/>
          <w:szCs w:val="16"/>
        </w:rPr>
      </w:pPr>
    </w:p>
    <w:p w14:paraId="0FDECE96" w14:textId="77777777" w:rsidR="00C8015A" w:rsidRPr="0053778D" w:rsidRDefault="00C8015A" w:rsidP="00C8015A">
      <w:pPr>
        <w:rPr>
          <w:rFonts w:ascii="Arial" w:hAnsi="Arial" w:cs="Arial"/>
          <w:sz w:val="16"/>
          <w:szCs w:val="16"/>
        </w:rPr>
      </w:pPr>
    </w:p>
    <w:sectPr w:rsidR="00C8015A" w:rsidRPr="0053778D" w:rsidSect="00351030">
      <w:footerReference w:type="default" r:id="rId8"/>
      <w:pgSz w:w="12240" w:h="15840"/>
      <w:pgMar w:top="1191" w:right="1134" w:bottom="119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4FDA3" w14:textId="77777777" w:rsidR="00084A69" w:rsidRDefault="00084A69">
      <w:r>
        <w:separator/>
      </w:r>
    </w:p>
  </w:endnote>
  <w:endnote w:type="continuationSeparator" w:id="0">
    <w:p w14:paraId="1ADFFC46" w14:textId="77777777" w:rsidR="00084A69" w:rsidRDefault="00084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5AF33" w14:textId="6EA4D8E5" w:rsidR="00084A69" w:rsidRPr="00917464" w:rsidRDefault="00084A69">
    <w:pPr>
      <w:pStyle w:val="Foo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Spur Road Layout &amp; Design – </w:t>
    </w:r>
    <w:r w:rsidR="00E347E6">
      <w:rPr>
        <w:rFonts w:ascii="Arial" w:hAnsi="Arial" w:cs="Arial"/>
        <w:sz w:val="18"/>
        <w:szCs w:val="18"/>
      </w:rPr>
      <w:t>Mar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DB3C35" w14:textId="77777777" w:rsidR="00084A69" w:rsidRDefault="00084A69">
      <w:r>
        <w:separator/>
      </w:r>
    </w:p>
  </w:footnote>
  <w:footnote w:type="continuationSeparator" w:id="0">
    <w:p w14:paraId="46371083" w14:textId="77777777" w:rsidR="00084A69" w:rsidRDefault="00084A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3E22C1"/>
    <w:rsid w:val="00000125"/>
    <w:rsid w:val="000041D3"/>
    <w:rsid w:val="00005E3D"/>
    <w:rsid w:val="000077DF"/>
    <w:rsid w:val="000105F0"/>
    <w:rsid w:val="0001277F"/>
    <w:rsid w:val="00013A24"/>
    <w:rsid w:val="00013D51"/>
    <w:rsid w:val="000148E1"/>
    <w:rsid w:val="00021136"/>
    <w:rsid w:val="000218BF"/>
    <w:rsid w:val="000268DA"/>
    <w:rsid w:val="00033B03"/>
    <w:rsid w:val="0003498F"/>
    <w:rsid w:val="00040132"/>
    <w:rsid w:val="000401BC"/>
    <w:rsid w:val="00042B7B"/>
    <w:rsid w:val="00051C92"/>
    <w:rsid w:val="000540E3"/>
    <w:rsid w:val="00054C13"/>
    <w:rsid w:val="000559CA"/>
    <w:rsid w:val="00064521"/>
    <w:rsid w:val="00065347"/>
    <w:rsid w:val="0007239F"/>
    <w:rsid w:val="00072AB3"/>
    <w:rsid w:val="00074198"/>
    <w:rsid w:val="000744AD"/>
    <w:rsid w:val="000767DD"/>
    <w:rsid w:val="000812D8"/>
    <w:rsid w:val="00084A69"/>
    <w:rsid w:val="0009114B"/>
    <w:rsid w:val="0009394E"/>
    <w:rsid w:val="000A0A21"/>
    <w:rsid w:val="000A1F25"/>
    <w:rsid w:val="000A3356"/>
    <w:rsid w:val="000A3C3B"/>
    <w:rsid w:val="000B2478"/>
    <w:rsid w:val="000B2DE4"/>
    <w:rsid w:val="000B5E88"/>
    <w:rsid w:val="000B5EA9"/>
    <w:rsid w:val="000B7249"/>
    <w:rsid w:val="000C08CB"/>
    <w:rsid w:val="000C0D4C"/>
    <w:rsid w:val="000C2521"/>
    <w:rsid w:val="000C4C94"/>
    <w:rsid w:val="000C7007"/>
    <w:rsid w:val="000D373D"/>
    <w:rsid w:val="000D7D54"/>
    <w:rsid w:val="000E3BC7"/>
    <w:rsid w:val="000E55F4"/>
    <w:rsid w:val="000F7BCA"/>
    <w:rsid w:val="0011614A"/>
    <w:rsid w:val="00121CA4"/>
    <w:rsid w:val="00127895"/>
    <w:rsid w:val="00133DCB"/>
    <w:rsid w:val="001366F0"/>
    <w:rsid w:val="00137707"/>
    <w:rsid w:val="0014071C"/>
    <w:rsid w:val="00141A21"/>
    <w:rsid w:val="00141DCB"/>
    <w:rsid w:val="0014638B"/>
    <w:rsid w:val="00150CD5"/>
    <w:rsid w:val="0015251A"/>
    <w:rsid w:val="001555E8"/>
    <w:rsid w:val="00160D8F"/>
    <w:rsid w:val="00163AF1"/>
    <w:rsid w:val="001652F7"/>
    <w:rsid w:val="00166B02"/>
    <w:rsid w:val="0017131E"/>
    <w:rsid w:val="001720B2"/>
    <w:rsid w:val="00181994"/>
    <w:rsid w:val="00186ACD"/>
    <w:rsid w:val="001965A6"/>
    <w:rsid w:val="001A1CBC"/>
    <w:rsid w:val="001A294A"/>
    <w:rsid w:val="001A6008"/>
    <w:rsid w:val="001C193E"/>
    <w:rsid w:val="001C55DF"/>
    <w:rsid w:val="001C677F"/>
    <w:rsid w:val="001E246C"/>
    <w:rsid w:val="001E7EDD"/>
    <w:rsid w:val="00201546"/>
    <w:rsid w:val="002071DA"/>
    <w:rsid w:val="0020747F"/>
    <w:rsid w:val="00207A4F"/>
    <w:rsid w:val="00221E24"/>
    <w:rsid w:val="002245D8"/>
    <w:rsid w:val="00225E0F"/>
    <w:rsid w:val="002275F9"/>
    <w:rsid w:val="002277C7"/>
    <w:rsid w:val="00230F51"/>
    <w:rsid w:val="002314B2"/>
    <w:rsid w:val="00232627"/>
    <w:rsid w:val="00234BD2"/>
    <w:rsid w:val="00235BE9"/>
    <w:rsid w:val="00245B20"/>
    <w:rsid w:val="0025110E"/>
    <w:rsid w:val="00251293"/>
    <w:rsid w:val="00253BCB"/>
    <w:rsid w:val="002556A0"/>
    <w:rsid w:val="00256722"/>
    <w:rsid w:val="00263395"/>
    <w:rsid w:val="00263666"/>
    <w:rsid w:val="0026690F"/>
    <w:rsid w:val="002739AB"/>
    <w:rsid w:val="0027411D"/>
    <w:rsid w:val="00274D76"/>
    <w:rsid w:val="00283657"/>
    <w:rsid w:val="00283717"/>
    <w:rsid w:val="00291EBC"/>
    <w:rsid w:val="00292694"/>
    <w:rsid w:val="0029579C"/>
    <w:rsid w:val="0029669A"/>
    <w:rsid w:val="002969DA"/>
    <w:rsid w:val="002A65A1"/>
    <w:rsid w:val="002B3E45"/>
    <w:rsid w:val="002B4373"/>
    <w:rsid w:val="002C1E43"/>
    <w:rsid w:val="002C2418"/>
    <w:rsid w:val="002C4975"/>
    <w:rsid w:val="002C5C08"/>
    <w:rsid w:val="002C6D25"/>
    <w:rsid w:val="002D78F6"/>
    <w:rsid w:val="002E112B"/>
    <w:rsid w:val="002E1E61"/>
    <w:rsid w:val="002E247B"/>
    <w:rsid w:val="002E54CB"/>
    <w:rsid w:val="002E5DF8"/>
    <w:rsid w:val="003029B7"/>
    <w:rsid w:val="003038C6"/>
    <w:rsid w:val="00306033"/>
    <w:rsid w:val="00311FAE"/>
    <w:rsid w:val="00325318"/>
    <w:rsid w:val="0032661E"/>
    <w:rsid w:val="003304FC"/>
    <w:rsid w:val="00330DD5"/>
    <w:rsid w:val="00331A30"/>
    <w:rsid w:val="00332A3B"/>
    <w:rsid w:val="003350FD"/>
    <w:rsid w:val="003375F9"/>
    <w:rsid w:val="00340E02"/>
    <w:rsid w:val="003416FF"/>
    <w:rsid w:val="00343A71"/>
    <w:rsid w:val="00347862"/>
    <w:rsid w:val="00351030"/>
    <w:rsid w:val="003515F8"/>
    <w:rsid w:val="00354743"/>
    <w:rsid w:val="00363134"/>
    <w:rsid w:val="00367634"/>
    <w:rsid w:val="0037759D"/>
    <w:rsid w:val="00380F9D"/>
    <w:rsid w:val="00385B67"/>
    <w:rsid w:val="00393357"/>
    <w:rsid w:val="00393636"/>
    <w:rsid w:val="00393B93"/>
    <w:rsid w:val="003A02EF"/>
    <w:rsid w:val="003A1244"/>
    <w:rsid w:val="003A1B95"/>
    <w:rsid w:val="003A3310"/>
    <w:rsid w:val="003A5684"/>
    <w:rsid w:val="003A79E6"/>
    <w:rsid w:val="003A7A99"/>
    <w:rsid w:val="003B144F"/>
    <w:rsid w:val="003B1A87"/>
    <w:rsid w:val="003B48E6"/>
    <w:rsid w:val="003B7B40"/>
    <w:rsid w:val="003B7BDC"/>
    <w:rsid w:val="003C02A6"/>
    <w:rsid w:val="003C21C9"/>
    <w:rsid w:val="003C39F8"/>
    <w:rsid w:val="003C57A0"/>
    <w:rsid w:val="003D540E"/>
    <w:rsid w:val="003D6505"/>
    <w:rsid w:val="003D78CF"/>
    <w:rsid w:val="003E00FB"/>
    <w:rsid w:val="003E22C1"/>
    <w:rsid w:val="003F0AB5"/>
    <w:rsid w:val="003F33AD"/>
    <w:rsid w:val="003F3FCD"/>
    <w:rsid w:val="003F69EB"/>
    <w:rsid w:val="004001F4"/>
    <w:rsid w:val="00401BE9"/>
    <w:rsid w:val="004069BA"/>
    <w:rsid w:val="00406B63"/>
    <w:rsid w:val="0040718E"/>
    <w:rsid w:val="00413808"/>
    <w:rsid w:val="00414C1F"/>
    <w:rsid w:val="00415812"/>
    <w:rsid w:val="00417743"/>
    <w:rsid w:val="00417A6F"/>
    <w:rsid w:val="00425073"/>
    <w:rsid w:val="00432FF1"/>
    <w:rsid w:val="00440F30"/>
    <w:rsid w:val="0044167B"/>
    <w:rsid w:val="004417AA"/>
    <w:rsid w:val="00444A92"/>
    <w:rsid w:val="00445CF3"/>
    <w:rsid w:val="004514DB"/>
    <w:rsid w:val="00475D36"/>
    <w:rsid w:val="00475F3B"/>
    <w:rsid w:val="004814A1"/>
    <w:rsid w:val="00481591"/>
    <w:rsid w:val="00482C03"/>
    <w:rsid w:val="00483916"/>
    <w:rsid w:val="00484484"/>
    <w:rsid w:val="00484961"/>
    <w:rsid w:val="0048567C"/>
    <w:rsid w:val="004868DB"/>
    <w:rsid w:val="00492263"/>
    <w:rsid w:val="004936FC"/>
    <w:rsid w:val="00493D0C"/>
    <w:rsid w:val="00495F5A"/>
    <w:rsid w:val="004969C3"/>
    <w:rsid w:val="004A1BB8"/>
    <w:rsid w:val="004A2059"/>
    <w:rsid w:val="004B016D"/>
    <w:rsid w:val="004B2585"/>
    <w:rsid w:val="004B5D6A"/>
    <w:rsid w:val="004C4EFA"/>
    <w:rsid w:val="004C724D"/>
    <w:rsid w:val="004C72F1"/>
    <w:rsid w:val="004D1EFA"/>
    <w:rsid w:val="004D2EEC"/>
    <w:rsid w:val="004D44A8"/>
    <w:rsid w:val="004D7361"/>
    <w:rsid w:val="004E0956"/>
    <w:rsid w:val="004E1347"/>
    <w:rsid w:val="004E602A"/>
    <w:rsid w:val="004F2FA0"/>
    <w:rsid w:val="004F503D"/>
    <w:rsid w:val="004F7159"/>
    <w:rsid w:val="004F7CCE"/>
    <w:rsid w:val="005021E5"/>
    <w:rsid w:val="0051042B"/>
    <w:rsid w:val="0051218A"/>
    <w:rsid w:val="005122DC"/>
    <w:rsid w:val="00517833"/>
    <w:rsid w:val="00521756"/>
    <w:rsid w:val="00522C31"/>
    <w:rsid w:val="00525477"/>
    <w:rsid w:val="0053081F"/>
    <w:rsid w:val="00533058"/>
    <w:rsid w:val="005347AC"/>
    <w:rsid w:val="0053778D"/>
    <w:rsid w:val="005426D7"/>
    <w:rsid w:val="00547653"/>
    <w:rsid w:val="00550A57"/>
    <w:rsid w:val="00550AFE"/>
    <w:rsid w:val="005547D6"/>
    <w:rsid w:val="005553B8"/>
    <w:rsid w:val="00556EBB"/>
    <w:rsid w:val="0056077C"/>
    <w:rsid w:val="00560D49"/>
    <w:rsid w:val="00565178"/>
    <w:rsid w:val="00566ACE"/>
    <w:rsid w:val="00573137"/>
    <w:rsid w:val="00573399"/>
    <w:rsid w:val="00573638"/>
    <w:rsid w:val="00584BAD"/>
    <w:rsid w:val="00586DC5"/>
    <w:rsid w:val="005A045C"/>
    <w:rsid w:val="005A129D"/>
    <w:rsid w:val="005A7494"/>
    <w:rsid w:val="005B008B"/>
    <w:rsid w:val="005B50A4"/>
    <w:rsid w:val="005C0DB1"/>
    <w:rsid w:val="005C278C"/>
    <w:rsid w:val="005C3FC6"/>
    <w:rsid w:val="005C6F0E"/>
    <w:rsid w:val="005C7AF2"/>
    <w:rsid w:val="005D27A2"/>
    <w:rsid w:val="005D69D8"/>
    <w:rsid w:val="005D6CEA"/>
    <w:rsid w:val="005E0209"/>
    <w:rsid w:val="005E1EEB"/>
    <w:rsid w:val="005F52DA"/>
    <w:rsid w:val="005F59F1"/>
    <w:rsid w:val="005F63CB"/>
    <w:rsid w:val="005F6992"/>
    <w:rsid w:val="006012F2"/>
    <w:rsid w:val="00602B55"/>
    <w:rsid w:val="00604627"/>
    <w:rsid w:val="00605A5D"/>
    <w:rsid w:val="00614B64"/>
    <w:rsid w:val="00616A74"/>
    <w:rsid w:val="006178B8"/>
    <w:rsid w:val="0062111F"/>
    <w:rsid w:val="006236C0"/>
    <w:rsid w:val="00624724"/>
    <w:rsid w:val="00626CB9"/>
    <w:rsid w:val="006303F2"/>
    <w:rsid w:val="00632A07"/>
    <w:rsid w:val="00636D8B"/>
    <w:rsid w:val="00641E21"/>
    <w:rsid w:val="00642A33"/>
    <w:rsid w:val="00644601"/>
    <w:rsid w:val="00644F64"/>
    <w:rsid w:val="006536E7"/>
    <w:rsid w:val="00654BA9"/>
    <w:rsid w:val="00655F71"/>
    <w:rsid w:val="006572D4"/>
    <w:rsid w:val="006653D9"/>
    <w:rsid w:val="0066766C"/>
    <w:rsid w:val="006676DC"/>
    <w:rsid w:val="00670E2F"/>
    <w:rsid w:val="0067468B"/>
    <w:rsid w:val="00681C15"/>
    <w:rsid w:val="00683C37"/>
    <w:rsid w:val="006846EA"/>
    <w:rsid w:val="00685DF0"/>
    <w:rsid w:val="00690F0B"/>
    <w:rsid w:val="00692AEA"/>
    <w:rsid w:val="00693219"/>
    <w:rsid w:val="00694CD7"/>
    <w:rsid w:val="00696C84"/>
    <w:rsid w:val="006A3815"/>
    <w:rsid w:val="006B2E7A"/>
    <w:rsid w:val="006C3E02"/>
    <w:rsid w:val="006C45F1"/>
    <w:rsid w:val="006C6ABB"/>
    <w:rsid w:val="006D18E9"/>
    <w:rsid w:val="006D28D1"/>
    <w:rsid w:val="006D6F5A"/>
    <w:rsid w:val="006E1C16"/>
    <w:rsid w:val="006E4326"/>
    <w:rsid w:val="006E56B3"/>
    <w:rsid w:val="006F0D72"/>
    <w:rsid w:val="006F52C8"/>
    <w:rsid w:val="00710B89"/>
    <w:rsid w:val="007116EE"/>
    <w:rsid w:val="007138D0"/>
    <w:rsid w:val="007164E3"/>
    <w:rsid w:val="0073034E"/>
    <w:rsid w:val="007303A4"/>
    <w:rsid w:val="00737713"/>
    <w:rsid w:val="00741481"/>
    <w:rsid w:val="00746556"/>
    <w:rsid w:val="00746E6E"/>
    <w:rsid w:val="00747AEA"/>
    <w:rsid w:val="00751AB5"/>
    <w:rsid w:val="00755D3D"/>
    <w:rsid w:val="00762E2B"/>
    <w:rsid w:val="00766AD2"/>
    <w:rsid w:val="00772292"/>
    <w:rsid w:val="007729A1"/>
    <w:rsid w:val="00773916"/>
    <w:rsid w:val="007845E7"/>
    <w:rsid w:val="007869C9"/>
    <w:rsid w:val="00791385"/>
    <w:rsid w:val="00796BFC"/>
    <w:rsid w:val="007A1275"/>
    <w:rsid w:val="007A1311"/>
    <w:rsid w:val="007A27B7"/>
    <w:rsid w:val="007A6A11"/>
    <w:rsid w:val="007B0905"/>
    <w:rsid w:val="007B2803"/>
    <w:rsid w:val="007B3FBF"/>
    <w:rsid w:val="007B404E"/>
    <w:rsid w:val="007B533E"/>
    <w:rsid w:val="007C24CC"/>
    <w:rsid w:val="007C4A4E"/>
    <w:rsid w:val="007C7B0D"/>
    <w:rsid w:val="007E2D52"/>
    <w:rsid w:val="007E38AC"/>
    <w:rsid w:val="007E475A"/>
    <w:rsid w:val="007E58DC"/>
    <w:rsid w:val="007E77D7"/>
    <w:rsid w:val="007F4706"/>
    <w:rsid w:val="007F551B"/>
    <w:rsid w:val="007F75F4"/>
    <w:rsid w:val="0080100F"/>
    <w:rsid w:val="00804B53"/>
    <w:rsid w:val="008052D8"/>
    <w:rsid w:val="00810353"/>
    <w:rsid w:val="008107F8"/>
    <w:rsid w:val="0081267B"/>
    <w:rsid w:val="00814518"/>
    <w:rsid w:val="00816BC5"/>
    <w:rsid w:val="00823CC0"/>
    <w:rsid w:val="008408A3"/>
    <w:rsid w:val="00840E01"/>
    <w:rsid w:val="008459CD"/>
    <w:rsid w:val="00852351"/>
    <w:rsid w:val="00863BC5"/>
    <w:rsid w:val="00867B0B"/>
    <w:rsid w:val="008750A5"/>
    <w:rsid w:val="0087661F"/>
    <w:rsid w:val="00876781"/>
    <w:rsid w:val="00891F73"/>
    <w:rsid w:val="008A08CD"/>
    <w:rsid w:val="008A24BF"/>
    <w:rsid w:val="008A384A"/>
    <w:rsid w:val="008A60D6"/>
    <w:rsid w:val="008A68A2"/>
    <w:rsid w:val="008B1734"/>
    <w:rsid w:val="008B339A"/>
    <w:rsid w:val="008B53C1"/>
    <w:rsid w:val="008B7E3C"/>
    <w:rsid w:val="008C48FB"/>
    <w:rsid w:val="008C55F4"/>
    <w:rsid w:val="008C5652"/>
    <w:rsid w:val="008E0167"/>
    <w:rsid w:val="008E0719"/>
    <w:rsid w:val="008E7FD7"/>
    <w:rsid w:val="008F3160"/>
    <w:rsid w:val="008F7563"/>
    <w:rsid w:val="008F77DA"/>
    <w:rsid w:val="008F7F11"/>
    <w:rsid w:val="00902048"/>
    <w:rsid w:val="0090291C"/>
    <w:rsid w:val="00903F32"/>
    <w:rsid w:val="00905746"/>
    <w:rsid w:val="00905A8D"/>
    <w:rsid w:val="0090721B"/>
    <w:rsid w:val="00910114"/>
    <w:rsid w:val="00910980"/>
    <w:rsid w:val="0091201D"/>
    <w:rsid w:val="00912552"/>
    <w:rsid w:val="00914BE6"/>
    <w:rsid w:val="00917464"/>
    <w:rsid w:val="009219BA"/>
    <w:rsid w:val="00921E38"/>
    <w:rsid w:val="00922641"/>
    <w:rsid w:val="00922FC6"/>
    <w:rsid w:val="00923A6D"/>
    <w:rsid w:val="00924DB1"/>
    <w:rsid w:val="009250DA"/>
    <w:rsid w:val="00931A10"/>
    <w:rsid w:val="00931C8C"/>
    <w:rsid w:val="00932EDB"/>
    <w:rsid w:val="00933DD5"/>
    <w:rsid w:val="00940886"/>
    <w:rsid w:val="00942FCE"/>
    <w:rsid w:val="009469EC"/>
    <w:rsid w:val="00947DD5"/>
    <w:rsid w:val="009513F6"/>
    <w:rsid w:val="0095610E"/>
    <w:rsid w:val="009575A4"/>
    <w:rsid w:val="009662B7"/>
    <w:rsid w:val="00966BFB"/>
    <w:rsid w:val="0097138A"/>
    <w:rsid w:val="009744D8"/>
    <w:rsid w:val="00981663"/>
    <w:rsid w:val="009822F6"/>
    <w:rsid w:val="00984BE0"/>
    <w:rsid w:val="00990A78"/>
    <w:rsid w:val="00991DA0"/>
    <w:rsid w:val="009937AF"/>
    <w:rsid w:val="00993FDF"/>
    <w:rsid w:val="009A394B"/>
    <w:rsid w:val="009B2174"/>
    <w:rsid w:val="009B7901"/>
    <w:rsid w:val="009C3A88"/>
    <w:rsid w:val="009C4FCF"/>
    <w:rsid w:val="009C69CC"/>
    <w:rsid w:val="009C701E"/>
    <w:rsid w:val="009C7C4E"/>
    <w:rsid w:val="009D6F41"/>
    <w:rsid w:val="009E0D42"/>
    <w:rsid w:val="009E1FF3"/>
    <w:rsid w:val="009E43A3"/>
    <w:rsid w:val="009E43C8"/>
    <w:rsid w:val="009F09D2"/>
    <w:rsid w:val="009F0B3A"/>
    <w:rsid w:val="009F0C62"/>
    <w:rsid w:val="009F64F4"/>
    <w:rsid w:val="00A038AA"/>
    <w:rsid w:val="00A20B33"/>
    <w:rsid w:val="00A2462A"/>
    <w:rsid w:val="00A26EF0"/>
    <w:rsid w:val="00A41DC3"/>
    <w:rsid w:val="00A44B8F"/>
    <w:rsid w:val="00A46643"/>
    <w:rsid w:val="00A50D70"/>
    <w:rsid w:val="00A578E6"/>
    <w:rsid w:val="00A62117"/>
    <w:rsid w:val="00A6217D"/>
    <w:rsid w:val="00A72B11"/>
    <w:rsid w:val="00A75F5B"/>
    <w:rsid w:val="00A81E8C"/>
    <w:rsid w:val="00A82943"/>
    <w:rsid w:val="00A8698F"/>
    <w:rsid w:val="00A9264C"/>
    <w:rsid w:val="00A94F5D"/>
    <w:rsid w:val="00A9617C"/>
    <w:rsid w:val="00A962B8"/>
    <w:rsid w:val="00AA00FD"/>
    <w:rsid w:val="00AA0C42"/>
    <w:rsid w:val="00AB0F42"/>
    <w:rsid w:val="00AB1066"/>
    <w:rsid w:val="00AB1922"/>
    <w:rsid w:val="00AB354F"/>
    <w:rsid w:val="00AC2E12"/>
    <w:rsid w:val="00AC3571"/>
    <w:rsid w:val="00AC5831"/>
    <w:rsid w:val="00AC5BEC"/>
    <w:rsid w:val="00AC66DD"/>
    <w:rsid w:val="00AD2E8F"/>
    <w:rsid w:val="00AD56C2"/>
    <w:rsid w:val="00AD7F25"/>
    <w:rsid w:val="00AE26EB"/>
    <w:rsid w:val="00AE28A6"/>
    <w:rsid w:val="00AE3BEB"/>
    <w:rsid w:val="00AE68C9"/>
    <w:rsid w:val="00AF112E"/>
    <w:rsid w:val="00AF321C"/>
    <w:rsid w:val="00AF7BB0"/>
    <w:rsid w:val="00B00C07"/>
    <w:rsid w:val="00B0369D"/>
    <w:rsid w:val="00B0557B"/>
    <w:rsid w:val="00B059F7"/>
    <w:rsid w:val="00B11C68"/>
    <w:rsid w:val="00B17FC7"/>
    <w:rsid w:val="00B21245"/>
    <w:rsid w:val="00B23B61"/>
    <w:rsid w:val="00B24F2D"/>
    <w:rsid w:val="00B328BB"/>
    <w:rsid w:val="00B349DC"/>
    <w:rsid w:val="00B357C0"/>
    <w:rsid w:val="00B35951"/>
    <w:rsid w:val="00B418B2"/>
    <w:rsid w:val="00B51F41"/>
    <w:rsid w:val="00B5799F"/>
    <w:rsid w:val="00B606D7"/>
    <w:rsid w:val="00B616A8"/>
    <w:rsid w:val="00B627B4"/>
    <w:rsid w:val="00B64531"/>
    <w:rsid w:val="00B66EDE"/>
    <w:rsid w:val="00B704C6"/>
    <w:rsid w:val="00B73119"/>
    <w:rsid w:val="00B77386"/>
    <w:rsid w:val="00B81682"/>
    <w:rsid w:val="00B830B4"/>
    <w:rsid w:val="00B84E10"/>
    <w:rsid w:val="00B84F67"/>
    <w:rsid w:val="00B94C39"/>
    <w:rsid w:val="00BA01A1"/>
    <w:rsid w:val="00BA11C3"/>
    <w:rsid w:val="00BA40D6"/>
    <w:rsid w:val="00BA5BCF"/>
    <w:rsid w:val="00BB2855"/>
    <w:rsid w:val="00BB2A34"/>
    <w:rsid w:val="00BB3D05"/>
    <w:rsid w:val="00BB5627"/>
    <w:rsid w:val="00BB5B4A"/>
    <w:rsid w:val="00BB6DCA"/>
    <w:rsid w:val="00BC1085"/>
    <w:rsid w:val="00BC2896"/>
    <w:rsid w:val="00BC5939"/>
    <w:rsid w:val="00BC6BEE"/>
    <w:rsid w:val="00BD1C2B"/>
    <w:rsid w:val="00BD2908"/>
    <w:rsid w:val="00BD4AC8"/>
    <w:rsid w:val="00BD61B6"/>
    <w:rsid w:val="00BE4328"/>
    <w:rsid w:val="00BE62CE"/>
    <w:rsid w:val="00BF0A54"/>
    <w:rsid w:val="00BF1795"/>
    <w:rsid w:val="00BF36F2"/>
    <w:rsid w:val="00BF53D4"/>
    <w:rsid w:val="00C016C8"/>
    <w:rsid w:val="00C03270"/>
    <w:rsid w:val="00C03AD5"/>
    <w:rsid w:val="00C06338"/>
    <w:rsid w:val="00C07AA3"/>
    <w:rsid w:val="00C1340D"/>
    <w:rsid w:val="00C136D9"/>
    <w:rsid w:val="00C138CC"/>
    <w:rsid w:val="00C17816"/>
    <w:rsid w:val="00C233C1"/>
    <w:rsid w:val="00C251F8"/>
    <w:rsid w:val="00C25EBE"/>
    <w:rsid w:val="00C26708"/>
    <w:rsid w:val="00C26D5B"/>
    <w:rsid w:val="00C277EF"/>
    <w:rsid w:val="00C27F58"/>
    <w:rsid w:val="00C31E43"/>
    <w:rsid w:val="00C408DE"/>
    <w:rsid w:val="00C42C2F"/>
    <w:rsid w:val="00C464E7"/>
    <w:rsid w:val="00C50F50"/>
    <w:rsid w:val="00C511FA"/>
    <w:rsid w:val="00C52362"/>
    <w:rsid w:val="00C52D2D"/>
    <w:rsid w:val="00C5367A"/>
    <w:rsid w:val="00C5470B"/>
    <w:rsid w:val="00C65593"/>
    <w:rsid w:val="00C663A6"/>
    <w:rsid w:val="00C700A4"/>
    <w:rsid w:val="00C7457C"/>
    <w:rsid w:val="00C76171"/>
    <w:rsid w:val="00C76971"/>
    <w:rsid w:val="00C7713D"/>
    <w:rsid w:val="00C8015A"/>
    <w:rsid w:val="00C8120D"/>
    <w:rsid w:val="00C82462"/>
    <w:rsid w:val="00C8742E"/>
    <w:rsid w:val="00C87891"/>
    <w:rsid w:val="00C96ACF"/>
    <w:rsid w:val="00CA4364"/>
    <w:rsid w:val="00CA4482"/>
    <w:rsid w:val="00CA6734"/>
    <w:rsid w:val="00CA67FB"/>
    <w:rsid w:val="00CB01CA"/>
    <w:rsid w:val="00CB0661"/>
    <w:rsid w:val="00CB0FD9"/>
    <w:rsid w:val="00CB1A4C"/>
    <w:rsid w:val="00CB1EEE"/>
    <w:rsid w:val="00CB2DD6"/>
    <w:rsid w:val="00CC07A4"/>
    <w:rsid w:val="00CC1239"/>
    <w:rsid w:val="00CC1443"/>
    <w:rsid w:val="00CC1C36"/>
    <w:rsid w:val="00CC3503"/>
    <w:rsid w:val="00CD0F36"/>
    <w:rsid w:val="00CD52C4"/>
    <w:rsid w:val="00CE0C1D"/>
    <w:rsid w:val="00CE0E0E"/>
    <w:rsid w:val="00CE456E"/>
    <w:rsid w:val="00CF06C2"/>
    <w:rsid w:val="00CF5E4A"/>
    <w:rsid w:val="00CF7B88"/>
    <w:rsid w:val="00D06BC6"/>
    <w:rsid w:val="00D10862"/>
    <w:rsid w:val="00D12071"/>
    <w:rsid w:val="00D12D29"/>
    <w:rsid w:val="00D12E58"/>
    <w:rsid w:val="00D13BF9"/>
    <w:rsid w:val="00D15BE4"/>
    <w:rsid w:val="00D16D5A"/>
    <w:rsid w:val="00D17A41"/>
    <w:rsid w:val="00D242BC"/>
    <w:rsid w:val="00D314C5"/>
    <w:rsid w:val="00D325A1"/>
    <w:rsid w:val="00D36166"/>
    <w:rsid w:val="00D36D13"/>
    <w:rsid w:val="00D40520"/>
    <w:rsid w:val="00D42252"/>
    <w:rsid w:val="00D43DEE"/>
    <w:rsid w:val="00D528E2"/>
    <w:rsid w:val="00D532C8"/>
    <w:rsid w:val="00D55616"/>
    <w:rsid w:val="00D56FCC"/>
    <w:rsid w:val="00D57860"/>
    <w:rsid w:val="00D61D26"/>
    <w:rsid w:val="00D6514A"/>
    <w:rsid w:val="00D65224"/>
    <w:rsid w:val="00D70542"/>
    <w:rsid w:val="00D72E4B"/>
    <w:rsid w:val="00D80F8D"/>
    <w:rsid w:val="00D95EEC"/>
    <w:rsid w:val="00DA61DF"/>
    <w:rsid w:val="00DA6F6C"/>
    <w:rsid w:val="00DB115F"/>
    <w:rsid w:val="00DB1438"/>
    <w:rsid w:val="00DB270B"/>
    <w:rsid w:val="00DB4374"/>
    <w:rsid w:val="00DB463D"/>
    <w:rsid w:val="00DB5E5A"/>
    <w:rsid w:val="00DB60AE"/>
    <w:rsid w:val="00DB7A45"/>
    <w:rsid w:val="00DC478B"/>
    <w:rsid w:val="00DC6E22"/>
    <w:rsid w:val="00DD0410"/>
    <w:rsid w:val="00DD4C4C"/>
    <w:rsid w:val="00DD754D"/>
    <w:rsid w:val="00DD76CE"/>
    <w:rsid w:val="00DE069C"/>
    <w:rsid w:val="00DE3E75"/>
    <w:rsid w:val="00DE3EB1"/>
    <w:rsid w:val="00DE4151"/>
    <w:rsid w:val="00DE7DCD"/>
    <w:rsid w:val="00DF11B3"/>
    <w:rsid w:val="00DF120D"/>
    <w:rsid w:val="00DF24DA"/>
    <w:rsid w:val="00DF3D7D"/>
    <w:rsid w:val="00DF44EC"/>
    <w:rsid w:val="00DF6F8A"/>
    <w:rsid w:val="00E00C36"/>
    <w:rsid w:val="00E017C8"/>
    <w:rsid w:val="00E04371"/>
    <w:rsid w:val="00E051C4"/>
    <w:rsid w:val="00E064B1"/>
    <w:rsid w:val="00E07B2B"/>
    <w:rsid w:val="00E1485D"/>
    <w:rsid w:val="00E310CB"/>
    <w:rsid w:val="00E347E6"/>
    <w:rsid w:val="00E360AB"/>
    <w:rsid w:val="00E41379"/>
    <w:rsid w:val="00E449AF"/>
    <w:rsid w:val="00E50614"/>
    <w:rsid w:val="00E513B2"/>
    <w:rsid w:val="00E54ACE"/>
    <w:rsid w:val="00E563D0"/>
    <w:rsid w:val="00E60073"/>
    <w:rsid w:val="00E62BA2"/>
    <w:rsid w:val="00E67463"/>
    <w:rsid w:val="00E72435"/>
    <w:rsid w:val="00E770C5"/>
    <w:rsid w:val="00E80724"/>
    <w:rsid w:val="00E8631D"/>
    <w:rsid w:val="00E92304"/>
    <w:rsid w:val="00EA2D61"/>
    <w:rsid w:val="00EA4175"/>
    <w:rsid w:val="00EA4D87"/>
    <w:rsid w:val="00EB0638"/>
    <w:rsid w:val="00EB0BE8"/>
    <w:rsid w:val="00EB2968"/>
    <w:rsid w:val="00EB46CB"/>
    <w:rsid w:val="00EB7EAF"/>
    <w:rsid w:val="00EC31D0"/>
    <w:rsid w:val="00EC55EC"/>
    <w:rsid w:val="00EC5D8A"/>
    <w:rsid w:val="00EC6428"/>
    <w:rsid w:val="00ED1E0D"/>
    <w:rsid w:val="00ED366C"/>
    <w:rsid w:val="00EE088D"/>
    <w:rsid w:val="00EE1339"/>
    <w:rsid w:val="00EE4703"/>
    <w:rsid w:val="00EE51E8"/>
    <w:rsid w:val="00EE5829"/>
    <w:rsid w:val="00EF0718"/>
    <w:rsid w:val="00EF5B2C"/>
    <w:rsid w:val="00F023A1"/>
    <w:rsid w:val="00F078A2"/>
    <w:rsid w:val="00F133F6"/>
    <w:rsid w:val="00F14682"/>
    <w:rsid w:val="00F16AD8"/>
    <w:rsid w:val="00F16F6C"/>
    <w:rsid w:val="00F21323"/>
    <w:rsid w:val="00F22026"/>
    <w:rsid w:val="00F22BE1"/>
    <w:rsid w:val="00F26750"/>
    <w:rsid w:val="00F31C8B"/>
    <w:rsid w:val="00F35C9C"/>
    <w:rsid w:val="00F40E69"/>
    <w:rsid w:val="00F4553F"/>
    <w:rsid w:val="00F50B99"/>
    <w:rsid w:val="00F5347C"/>
    <w:rsid w:val="00F5384B"/>
    <w:rsid w:val="00F60477"/>
    <w:rsid w:val="00F673A7"/>
    <w:rsid w:val="00F70DEE"/>
    <w:rsid w:val="00F74122"/>
    <w:rsid w:val="00F744A4"/>
    <w:rsid w:val="00F747CD"/>
    <w:rsid w:val="00F76EF1"/>
    <w:rsid w:val="00F80595"/>
    <w:rsid w:val="00F8739D"/>
    <w:rsid w:val="00F9066B"/>
    <w:rsid w:val="00F906A8"/>
    <w:rsid w:val="00F9104E"/>
    <w:rsid w:val="00F928D1"/>
    <w:rsid w:val="00FA08AA"/>
    <w:rsid w:val="00FA13B9"/>
    <w:rsid w:val="00FA4445"/>
    <w:rsid w:val="00FB03D5"/>
    <w:rsid w:val="00FB0698"/>
    <w:rsid w:val="00FB0EE4"/>
    <w:rsid w:val="00FB1202"/>
    <w:rsid w:val="00FB334E"/>
    <w:rsid w:val="00FC3967"/>
    <w:rsid w:val="00FD2E87"/>
    <w:rsid w:val="00FE340E"/>
    <w:rsid w:val="00FF2D43"/>
    <w:rsid w:val="00FF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776A65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F11B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10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91746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17464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link w:val="CommentTextChar"/>
    <w:rsid w:val="008B53C1"/>
    <w:pPr>
      <w:widowControl w:val="0"/>
    </w:pPr>
    <w:rPr>
      <w:rFonts w:ascii="Courier" w:hAnsi="Courier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B53C1"/>
    <w:rPr>
      <w:rFonts w:ascii="Courier" w:hAnsi="Courie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2FC7A-8251-493C-A297-767CEB5A3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template_TA#_l7_Spur Road Layout &amp; Design_Mar2021.dotx</Template>
  <TotalTime>3</TotalTime>
  <Pages>2</Pages>
  <Words>1202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Province of British Columbia</Company>
  <LinksUpToDate>false</LinksUpToDate>
  <CharactersWithSpaces>8038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Sommerville, Dave FLNR:EX</dc:creator>
  <cp:lastModifiedBy>Sommerville, Dave FOR:EX</cp:lastModifiedBy>
  <cp:revision>6</cp:revision>
  <cp:lastPrinted>2010-03-15T16:32:00Z</cp:lastPrinted>
  <dcterms:created xsi:type="dcterms:W3CDTF">2020-12-02T21:15:00Z</dcterms:created>
  <dcterms:modified xsi:type="dcterms:W3CDTF">2022-10-07T16:12:00Z</dcterms:modified>
</cp:coreProperties>
</file>